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562E7" w14:textId="68AB9D19" w:rsidR="002F61DE" w:rsidRDefault="00762AE0" w:rsidP="008A4822">
      <w:pPr>
        <w:pStyle w:val="Title"/>
        <w:rPr>
          <w:rFonts w:ascii="Staatliches" w:hAnsi="Staatliches"/>
          <w:sz w:val="60"/>
        </w:rPr>
      </w:pPr>
      <w:sdt>
        <w:sdtPr>
          <w:alias w:val="Title"/>
          <w:tag w:val=""/>
          <w:id w:val="-1511285400"/>
          <w:placeholder>
            <w:docPart w:val="C738DB85D2AD4D9D88BA9F2B65B39F8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37D93">
            <w:t>Beyond these walls</w:t>
          </w:r>
          <w:r w:rsidR="000622D7">
            <w:t xml:space="preserve"> – Submission form</w:t>
          </w:r>
        </w:sdtContent>
      </w:sdt>
    </w:p>
    <w:p w14:paraId="3885F4E0" w14:textId="77777777" w:rsidR="008A4822" w:rsidRDefault="008A4822" w:rsidP="008A4822"/>
    <w:p w14:paraId="0AF3882C" w14:textId="77777777" w:rsidR="008A4822" w:rsidRPr="00E72B13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E72B13">
        <w:rPr>
          <w:rFonts w:eastAsia="Times New Roman" w:cs="Times New Roman"/>
          <w:b/>
          <w:bCs/>
          <w:sz w:val="36"/>
          <w:szCs w:val="36"/>
          <w:lang w:eastAsia="en-GB"/>
        </w:rPr>
        <w:t>Guidance for Completing This Form</w:t>
      </w:r>
    </w:p>
    <w:p w14:paraId="3BBBACA4" w14:textId="6707B668" w:rsidR="008A4822" w:rsidRPr="00437D93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E72B13">
        <w:rPr>
          <w:rFonts w:eastAsia="Times New Roman" w:cs="Times New Roman"/>
          <w:lang w:eastAsia="en-GB"/>
        </w:rPr>
        <w:t xml:space="preserve">Thank you for your interest in submitting artwork to </w:t>
      </w:r>
      <w:r>
        <w:rPr>
          <w:rFonts w:eastAsia="Times New Roman" w:cs="Times New Roman"/>
          <w:b/>
          <w:bCs/>
          <w:lang w:eastAsia="en-GB"/>
        </w:rPr>
        <w:t>Wise Group Art Exhibitio</w:t>
      </w:r>
      <w:r w:rsidR="00437D93">
        <w:rPr>
          <w:rFonts w:eastAsia="Times New Roman" w:cs="Times New Roman"/>
          <w:b/>
          <w:bCs/>
          <w:lang w:eastAsia="en-GB"/>
        </w:rPr>
        <w:t xml:space="preserve">n – Beyond These Walls. </w:t>
      </w:r>
    </w:p>
    <w:p w14:paraId="29DAF34F" w14:textId="737DFEFC" w:rsidR="008A4822" w:rsidRPr="00E72B13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E02108">
        <w:rPr>
          <w:rFonts w:eastAsia="Times New Roman" w:cs="Times New Roman"/>
          <w:lang w:eastAsia="en-GB"/>
        </w:rPr>
        <w:t xml:space="preserve">This form is for anyone aged 18+ with lived experience of the justice system. You may submit </w:t>
      </w:r>
      <w:r w:rsidR="00FE5362" w:rsidRPr="00FE5362">
        <w:rPr>
          <w:rFonts w:eastAsia="Times New Roman" w:cs="Times New Roman"/>
          <w:b/>
          <w:bCs/>
          <w:lang w:eastAsia="en-GB"/>
        </w:rPr>
        <w:t>one piece</w:t>
      </w:r>
      <w:r w:rsidRPr="00E02108">
        <w:rPr>
          <w:rFonts w:eastAsia="Times New Roman" w:cs="Times New Roman"/>
          <w:lang w:eastAsia="en-GB"/>
        </w:rPr>
        <w:t xml:space="preserve"> of artwork, in any medium.</w:t>
      </w:r>
    </w:p>
    <w:p w14:paraId="78902363" w14:textId="15C85E8B" w:rsidR="00D07C79" w:rsidRDefault="008A4822" w:rsidP="00F57493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D07C79">
        <w:rPr>
          <w:rFonts w:eastAsia="Times New Roman" w:cs="Times New Roman"/>
          <w:lang w:eastAsia="en-GB"/>
        </w:rPr>
        <w:t xml:space="preserve">You can complete this form yourself or ask </w:t>
      </w:r>
      <w:r w:rsidR="00E02108" w:rsidRPr="00D07C79">
        <w:rPr>
          <w:rFonts w:eastAsia="Times New Roman" w:cs="Times New Roman"/>
          <w:lang w:eastAsia="en-GB"/>
        </w:rPr>
        <w:t>someone</w:t>
      </w:r>
      <w:r w:rsidRPr="00D07C79">
        <w:rPr>
          <w:rFonts w:eastAsia="Times New Roman" w:cs="Times New Roman"/>
          <w:lang w:eastAsia="en-GB"/>
        </w:rPr>
        <w:t xml:space="preserve"> to help </w:t>
      </w:r>
      <w:r w:rsidR="007D2ED7" w:rsidRPr="00D07C79">
        <w:rPr>
          <w:rFonts w:eastAsia="Times New Roman" w:cs="Times New Roman"/>
          <w:lang w:eastAsia="en-GB"/>
        </w:rPr>
        <w:t xml:space="preserve">e.g., family, friend or </w:t>
      </w:r>
      <w:r w:rsidR="00D07C79" w:rsidRPr="00D07C79">
        <w:rPr>
          <w:rFonts w:eastAsia="Times New Roman" w:cs="Times New Roman"/>
          <w:lang w:eastAsia="en-GB"/>
        </w:rPr>
        <w:t xml:space="preserve">your </w:t>
      </w:r>
      <w:r w:rsidR="007D2ED7" w:rsidRPr="00D07C79">
        <w:rPr>
          <w:rFonts w:eastAsia="Times New Roman" w:cs="Times New Roman"/>
          <w:lang w:eastAsia="en-GB"/>
        </w:rPr>
        <w:t xml:space="preserve">Wise Group mentor. </w:t>
      </w:r>
      <w:r w:rsidRPr="00D07C79">
        <w:rPr>
          <w:rFonts w:eastAsia="Times New Roman" w:cs="Times New Roman"/>
          <w:lang w:eastAsia="en-GB"/>
        </w:rPr>
        <w:t xml:space="preserve">Artwork can be submitted by </w:t>
      </w:r>
      <w:r w:rsidR="007D2ED7" w:rsidRPr="00D07C79">
        <w:rPr>
          <w:rFonts w:eastAsia="Times New Roman" w:cs="Times New Roman"/>
          <w:lang w:eastAsia="en-GB"/>
        </w:rPr>
        <w:t xml:space="preserve">your Wise Group mentor </w:t>
      </w:r>
      <w:r w:rsidRPr="00D07C79">
        <w:rPr>
          <w:rFonts w:eastAsia="Times New Roman" w:cs="Times New Roman"/>
          <w:lang w:eastAsia="en-GB"/>
        </w:rPr>
        <w:t>on your behalf with your permission.</w:t>
      </w:r>
    </w:p>
    <w:p w14:paraId="06E520B8" w14:textId="735B2CF8" w:rsidR="008A4822" w:rsidRPr="00D07C79" w:rsidRDefault="008A4822" w:rsidP="008A4822">
      <w:pPr>
        <w:spacing w:beforeAutospacing="1" w:afterAutospacing="1"/>
        <w:rPr>
          <w:rFonts w:eastAsia="Times New Roman" w:cs="Times New Roman"/>
          <w:b/>
          <w:bCs/>
          <w:lang w:eastAsia="en-GB"/>
        </w:rPr>
      </w:pPr>
      <w:r w:rsidRPr="00BB36EE">
        <w:rPr>
          <w:rFonts w:eastAsia="Times New Roman" w:cs="Times New Roman"/>
          <w:b/>
          <w:bCs/>
          <w:lang w:eastAsia="en-GB"/>
        </w:rPr>
        <w:t xml:space="preserve">The closing date for submission </w:t>
      </w:r>
      <w:r w:rsidR="00524DB1" w:rsidRPr="00BB36EE">
        <w:rPr>
          <w:rFonts w:eastAsia="Times New Roman" w:cs="Times New Roman"/>
          <w:b/>
          <w:bCs/>
          <w:lang w:eastAsia="en-GB"/>
        </w:rPr>
        <w:t>is</w:t>
      </w:r>
      <w:r w:rsidR="00524DB1" w:rsidRPr="64DD8A43">
        <w:rPr>
          <w:rFonts w:eastAsia="Times New Roman" w:cs="Times New Roman"/>
          <w:b/>
          <w:bCs/>
          <w:lang w:eastAsia="en-GB"/>
        </w:rPr>
        <w:t xml:space="preserve"> </w:t>
      </w:r>
      <w:r w:rsidR="00524DB1">
        <w:rPr>
          <w:rFonts w:eastAsia="Times New Roman" w:cs="Times New Roman"/>
          <w:b/>
          <w:bCs/>
          <w:lang w:eastAsia="en-GB"/>
        </w:rPr>
        <w:t>Friday 3</w:t>
      </w:r>
      <w:r w:rsidR="00524DB1" w:rsidRPr="00524DB1">
        <w:rPr>
          <w:rFonts w:eastAsia="Times New Roman" w:cs="Times New Roman"/>
          <w:b/>
          <w:bCs/>
          <w:vertAlign w:val="superscript"/>
          <w:lang w:eastAsia="en-GB"/>
        </w:rPr>
        <w:t>rd</w:t>
      </w:r>
      <w:r w:rsidR="00524DB1">
        <w:rPr>
          <w:rFonts w:eastAsia="Times New Roman" w:cs="Times New Roman"/>
          <w:b/>
          <w:bCs/>
          <w:lang w:eastAsia="en-GB"/>
        </w:rPr>
        <w:t xml:space="preserve"> July 2026. </w:t>
      </w:r>
      <w:r w:rsidRPr="000E5E54">
        <w:rPr>
          <w:rFonts w:eastAsia="Times New Roman" w:cs="Times New Roman"/>
          <w:b/>
          <w:bCs/>
          <w:lang w:eastAsia="en-GB"/>
        </w:rPr>
        <w:t xml:space="preserve">All submission forms should be emailed to </w:t>
      </w:r>
      <w:hyperlink r:id="rId11" w:history="1">
        <w:r w:rsidR="000E5E54" w:rsidRPr="006C599A">
          <w:rPr>
            <w:rStyle w:val="Hyperlink"/>
            <w:rFonts w:eastAsia="Times New Roman" w:cs="Times New Roman"/>
            <w:b/>
            <w:bCs/>
            <w:lang w:eastAsia="en-GB"/>
          </w:rPr>
          <w:t>WiseArtSubmissions@thewisegroup.co.uk</w:t>
        </w:r>
      </w:hyperlink>
    </w:p>
    <w:p w14:paraId="1F24D816" w14:textId="77777777" w:rsidR="008A4822" w:rsidRPr="00E72B13" w:rsidRDefault="008A4822" w:rsidP="008A482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en-GB"/>
        </w:rPr>
      </w:pPr>
      <w:r w:rsidRPr="00E72B13">
        <w:rPr>
          <w:rFonts w:eastAsia="Times New Roman" w:cs="Times New Roman"/>
          <w:b/>
          <w:bCs/>
          <w:sz w:val="27"/>
          <w:szCs w:val="27"/>
          <w:lang w:eastAsia="en-GB"/>
        </w:rPr>
        <w:t>Before you start:</w:t>
      </w:r>
    </w:p>
    <w:p w14:paraId="63828208" w14:textId="225166E6" w:rsidR="008A4822" w:rsidRPr="00D07C79" w:rsidRDefault="008A4822" w:rsidP="008A48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en-GB"/>
        </w:rPr>
      </w:pPr>
      <w:r w:rsidRPr="00D07C79">
        <w:rPr>
          <w:rFonts w:eastAsia="Times New Roman" w:cs="Times New Roman"/>
          <w:b/>
          <w:bCs/>
          <w:lang w:eastAsia="en-GB"/>
        </w:rPr>
        <w:t>You’ll need a short explanation (max 150 words)</w:t>
      </w:r>
      <w:r w:rsidRPr="00D07C79">
        <w:rPr>
          <w:rFonts w:eastAsia="Times New Roman" w:cs="Times New Roman"/>
          <w:lang w:eastAsia="en-GB"/>
        </w:rPr>
        <w:t xml:space="preserve"> about what each piece means to you or what inspired it, this will be shown alongside your artwork.</w:t>
      </w:r>
    </w:p>
    <w:p w14:paraId="00C844AE" w14:textId="4831C174" w:rsidR="008A4822" w:rsidRDefault="008A4822" w:rsidP="008A48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en-GB"/>
        </w:rPr>
      </w:pPr>
      <w:r w:rsidRPr="00E72B13">
        <w:rPr>
          <w:rFonts w:eastAsia="Times New Roman" w:cs="Times New Roman"/>
          <w:b/>
          <w:bCs/>
          <w:lang w:eastAsia="en-GB"/>
        </w:rPr>
        <w:t xml:space="preserve">Artwork </w:t>
      </w:r>
      <w:r w:rsidR="00FD3B8A">
        <w:rPr>
          <w:rFonts w:eastAsia="Times New Roman" w:cs="Times New Roman"/>
          <w:b/>
          <w:bCs/>
          <w:lang w:eastAsia="en-GB"/>
        </w:rPr>
        <w:t>will ideally be</w:t>
      </w:r>
      <w:r w:rsidRPr="00E72B13">
        <w:rPr>
          <w:rFonts w:eastAsia="Times New Roman" w:cs="Times New Roman"/>
          <w:b/>
          <w:bCs/>
          <w:lang w:eastAsia="en-GB"/>
        </w:rPr>
        <w:t xml:space="preserve"> ready to </w:t>
      </w:r>
      <w:r w:rsidR="002601F2">
        <w:rPr>
          <w:rFonts w:eastAsia="Times New Roman" w:cs="Times New Roman"/>
          <w:b/>
          <w:bCs/>
          <w:lang w:eastAsia="en-GB"/>
        </w:rPr>
        <w:t xml:space="preserve">display </w:t>
      </w:r>
      <w:r w:rsidR="002601F2" w:rsidRPr="002601F2">
        <w:rPr>
          <w:rFonts w:eastAsia="Times New Roman" w:cs="Times New Roman"/>
          <w:lang w:eastAsia="en-GB"/>
        </w:rPr>
        <w:t>(get in touch if you have any queries)</w:t>
      </w:r>
      <w:r w:rsidRPr="002601F2">
        <w:rPr>
          <w:rFonts w:eastAsia="Times New Roman" w:cs="Times New Roman"/>
          <w:lang w:eastAsia="en-GB"/>
        </w:rPr>
        <w:t xml:space="preserve"> and</w:t>
      </w:r>
      <w:r w:rsidRPr="00E72B13">
        <w:rPr>
          <w:rFonts w:eastAsia="Times New Roman" w:cs="Times New Roman"/>
          <w:lang w:eastAsia="en-GB"/>
        </w:rPr>
        <w:t xml:space="preserve"> no larger than 100cm (H) x 100cm (W) x 30cm (D).</w:t>
      </w:r>
      <w:r w:rsidR="00453AA2">
        <w:rPr>
          <w:rFonts w:eastAsia="Times New Roman" w:cs="Times New Roman"/>
          <w:lang w:eastAsia="en-GB"/>
        </w:rPr>
        <w:t xml:space="preserve"> Framed. </w:t>
      </w:r>
    </w:p>
    <w:p w14:paraId="7B616985" w14:textId="076C73AE" w:rsidR="00FF03C6" w:rsidRPr="00AC53D7" w:rsidRDefault="00FF03C6" w:rsidP="008A48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en-GB"/>
        </w:rPr>
      </w:pPr>
      <w:r w:rsidRPr="005A5B85">
        <w:rPr>
          <w:rFonts w:eastAsia="Times New Roman" w:cs="Times New Roman"/>
          <w:b/>
          <w:bCs/>
          <w:lang w:eastAsia="en-GB"/>
        </w:rPr>
        <w:t xml:space="preserve">We would require artists to drop off their </w:t>
      </w:r>
      <w:r w:rsidR="00AC53D7" w:rsidRPr="005A5B85">
        <w:rPr>
          <w:rFonts w:eastAsia="Times New Roman" w:cs="Times New Roman"/>
          <w:b/>
          <w:bCs/>
          <w:lang w:eastAsia="en-GB"/>
        </w:rPr>
        <w:t>artwork</w:t>
      </w:r>
      <w:r w:rsidRPr="005A5B85">
        <w:rPr>
          <w:rFonts w:eastAsia="Times New Roman" w:cs="Times New Roman"/>
          <w:b/>
          <w:bCs/>
          <w:lang w:eastAsia="en-GB"/>
        </w:rPr>
        <w:t xml:space="preserve"> </w:t>
      </w:r>
      <w:r w:rsidRPr="00AC53D7">
        <w:rPr>
          <w:rFonts w:eastAsia="Times New Roman" w:cs="Times New Roman"/>
          <w:lang w:eastAsia="en-GB"/>
        </w:rPr>
        <w:t>a</w:t>
      </w:r>
      <w:r w:rsidR="00AC53D7" w:rsidRPr="00AC53D7">
        <w:rPr>
          <w:rFonts w:eastAsia="Times New Roman" w:cs="Times New Roman"/>
          <w:lang w:eastAsia="en-GB"/>
        </w:rPr>
        <w:t xml:space="preserve">t a designated Wise Group Hub and/or arrange for someone to drop it off on your behalf. </w:t>
      </w:r>
    </w:p>
    <w:p w14:paraId="108C7B47" w14:textId="653BBD1F" w:rsidR="00AE1D44" w:rsidRPr="00AE1D44" w:rsidRDefault="00F9340B" w:rsidP="00AE1D4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lang w:eastAsia="en-GB"/>
        </w:rPr>
      </w:pPr>
      <w:r w:rsidRPr="005A5B85">
        <w:rPr>
          <w:rFonts w:eastAsia="Times New Roman" w:cs="Times New Roman"/>
          <w:b/>
          <w:bCs/>
          <w:lang w:eastAsia="en-GB"/>
        </w:rPr>
        <w:t xml:space="preserve">Similarly, we would require all </w:t>
      </w:r>
      <w:r w:rsidR="005A5B85" w:rsidRPr="005A5B85">
        <w:rPr>
          <w:rFonts w:eastAsia="Times New Roman" w:cs="Times New Roman"/>
          <w:b/>
          <w:bCs/>
          <w:lang w:eastAsia="en-GB"/>
        </w:rPr>
        <w:t>artwork</w:t>
      </w:r>
      <w:r w:rsidRPr="005A5B85">
        <w:rPr>
          <w:rFonts w:eastAsia="Times New Roman" w:cs="Times New Roman"/>
          <w:b/>
          <w:bCs/>
          <w:lang w:eastAsia="en-GB"/>
        </w:rPr>
        <w:t xml:space="preserve"> to be collected</w:t>
      </w:r>
      <w:r w:rsidRPr="00F9340B">
        <w:rPr>
          <w:rFonts w:eastAsia="Times New Roman" w:cs="Times New Roman"/>
          <w:lang w:eastAsia="en-GB"/>
        </w:rPr>
        <w:t xml:space="preserve"> </w:t>
      </w:r>
      <w:r w:rsidR="00A11539" w:rsidRPr="005A5B85">
        <w:rPr>
          <w:rFonts w:eastAsia="Times New Roman" w:cs="Times New Roman"/>
          <w:b/>
          <w:bCs/>
          <w:lang w:eastAsia="en-GB"/>
        </w:rPr>
        <w:t xml:space="preserve">by the </w:t>
      </w:r>
      <w:r w:rsidR="00A95C79" w:rsidRPr="005A5B85">
        <w:rPr>
          <w:rFonts w:eastAsia="Times New Roman" w:cs="Times New Roman"/>
          <w:b/>
          <w:bCs/>
          <w:lang w:eastAsia="en-GB"/>
        </w:rPr>
        <w:t>Friday 18</w:t>
      </w:r>
      <w:r w:rsidR="00A95C79" w:rsidRPr="005A5B85">
        <w:rPr>
          <w:rFonts w:eastAsia="Times New Roman" w:cs="Times New Roman"/>
          <w:b/>
          <w:bCs/>
          <w:vertAlign w:val="superscript"/>
          <w:lang w:eastAsia="en-GB"/>
        </w:rPr>
        <w:t>th</w:t>
      </w:r>
      <w:r w:rsidR="00A95C79" w:rsidRPr="005A5B85">
        <w:rPr>
          <w:rFonts w:eastAsia="Times New Roman" w:cs="Times New Roman"/>
          <w:b/>
          <w:bCs/>
          <w:lang w:eastAsia="en-GB"/>
        </w:rPr>
        <w:t xml:space="preserve"> September</w:t>
      </w:r>
      <w:r w:rsidR="00A95C79">
        <w:rPr>
          <w:rFonts w:eastAsia="Times New Roman" w:cs="Times New Roman"/>
          <w:lang w:eastAsia="en-GB"/>
        </w:rPr>
        <w:t xml:space="preserve"> </w:t>
      </w:r>
      <w:r w:rsidR="00A95C79" w:rsidRPr="005A5B85">
        <w:rPr>
          <w:rFonts w:eastAsia="Times New Roman" w:cs="Times New Roman"/>
          <w:b/>
          <w:bCs/>
          <w:lang w:eastAsia="en-GB"/>
        </w:rPr>
        <w:t>2026</w:t>
      </w:r>
      <w:r w:rsidR="00A95C79">
        <w:rPr>
          <w:rFonts w:eastAsia="Times New Roman" w:cs="Times New Roman"/>
          <w:lang w:eastAsia="en-GB"/>
        </w:rPr>
        <w:t xml:space="preserve">. Any </w:t>
      </w:r>
      <w:r w:rsidR="005A5B85">
        <w:rPr>
          <w:rFonts w:eastAsia="Times New Roman" w:cs="Times New Roman"/>
          <w:lang w:eastAsia="en-GB"/>
        </w:rPr>
        <w:t>artwork</w:t>
      </w:r>
      <w:r w:rsidR="00A95C79">
        <w:rPr>
          <w:rFonts w:eastAsia="Times New Roman" w:cs="Times New Roman"/>
          <w:lang w:eastAsia="en-GB"/>
        </w:rPr>
        <w:t xml:space="preserve"> not collected before this date will</w:t>
      </w:r>
      <w:r w:rsidR="005A5B85">
        <w:rPr>
          <w:rFonts w:eastAsia="Times New Roman" w:cs="Times New Roman"/>
          <w:lang w:eastAsia="en-GB"/>
        </w:rPr>
        <w:t xml:space="preserve"> unfort</w:t>
      </w:r>
      <w:r w:rsidR="0042098A">
        <w:rPr>
          <w:rFonts w:eastAsia="Times New Roman" w:cs="Times New Roman"/>
          <w:lang w:eastAsia="en-GB"/>
        </w:rPr>
        <w:t>unately</w:t>
      </w:r>
      <w:r w:rsidR="00A95C79">
        <w:rPr>
          <w:rFonts w:eastAsia="Times New Roman" w:cs="Times New Roman"/>
          <w:lang w:eastAsia="en-GB"/>
        </w:rPr>
        <w:t xml:space="preserve"> be </w:t>
      </w:r>
      <w:r w:rsidR="005A5B85">
        <w:rPr>
          <w:rFonts w:eastAsia="Times New Roman" w:cs="Times New Roman"/>
          <w:lang w:eastAsia="en-GB"/>
        </w:rPr>
        <w:t xml:space="preserve">destroyed.  </w:t>
      </w:r>
    </w:p>
    <w:p w14:paraId="73736E58" w14:textId="40907209" w:rsidR="008A4822" w:rsidRDefault="008A4822" w:rsidP="00BB36EE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  <w:r w:rsidRPr="00BB36EE">
        <w:rPr>
          <w:rFonts w:eastAsia="Times New Roman" w:cs="Times New Roman"/>
          <w:b/>
          <w:bCs/>
          <w:lang w:eastAsia="en-GB"/>
        </w:rPr>
        <w:t xml:space="preserve">If you have any </w:t>
      </w:r>
      <w:r w:rsidR="00ED5E8F" w:rsidRPr="00BB36EE">
        <w:rPr>
          <w:rFonts w:eastAsia="Times New Roman" w:cs="Times New Roman"/>
          <w:b/>
          <w:bCs/>
          <w:lang w:eastAsia="en-GB"/>
        </w:rPr>
        <w:t>questions,</w:t>
      </w:r>
      <w:r w:rsidRPr="00BB36EE">
        <w:rPr>
          <w:rFonts w:eastAsia="Times New Roman" w:cs="Times New Roman"/>
          <w:b/>
          <w:bCs/>
          <w:lang w:eastAsia="en-GB"/>
        </w:rPr>
        <w:t xml:space="preserve"> </w:t>
      </w:r>
      <w:r w:rsidR="00BB36EE" w:rsidRPr="00BB36EE">
        <w:rPr>
          <w:rFonts w:eastAsia="Times New Roman" w:cs="Times New Roman"/>
          <w:b/>
          <w:bCs/>
          <w:lang w:eastAsia="en-GB"/>
        </w:rPr>
        <w:t xml:space="preserve">regarding your submission </w:t>
      </w:r>
      <w:r w:rsidR="00B01C6E">
        <w:rPr>
          <w:rFonts w:eastAsia="Times New Roman" w:cs="Times New Roman"/>
          <w:b/>
          <w:bCs/>
          <w:lang w:eastAsia="en-GB"/>
        </w:rPr>
        <w:t xml:space="preserve">or need assistance to complete this form </w:t>
      </w:r>
      <w:r w:rsidRPr="00BB36EE">
        <w:rPr>
          <w:rFonts w:eastAsia="Times New Roman" w:cs="Times New Roman"/>
          <w:b/>
          <w:bCs/>
          <w:lang w:eastAsia="en-GB"/>
        </w:rPr>
        <w:t>please email</w:t>
      </w:r>
      <w:r w:rsidR="000E5E54">
        <w:rPr>
          <w:rFonts w:eastAsia="Times New Roman" w:cs="Times New Roman"/>
          <w:b/>
          <w:bCs/>
          <w:lang w:eastAsia="en-GB"/>
        </w:rPr>
        <w:t xml:space="preserve">: </w:t>
      </w:r>
      <w:hyperlink r:id="rId12" w:history="1">
        <w:r w:rsidR="000E5E54" w:rsidRPr="006C599A">
          <w:rPr>
            <w:rStyle w:val="Hyperlink"/>
            <w:rFonts w:eastAsia="Times New Roman" w:cs="Times New Roman"/>
            <w:b/>
            <w:bCs/>
            <w:lang w:eastAsia="en-GB"/>
          </w:rPr>
          <w:t>WiseArtSubmissions@thewisegroup.co.uk</w:t>
        </w:r>
      </w:hyperlink>
    </w:p>
    <w:p w14:paraId="79277FBB" w14:textId="77777777" w:rsidR="000E5E54" w:rsidRPr="00BB36EE" w:rsidRDefault="000E5E54" w:rsidP="00BB36EE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</w:p>
    <w:p w14:paraId="2E5D24C0" w14:textId="008739EF" w:rsidR="008A4822" w:rsidRPr="003433DA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FE5362">
        <w:rPr>
          <w:rFonts w:eastAsia="Times New Roman" w:cs="Times New Roman"/>
          <w:b/>
          <w:bCs/>
          <w:sz w:val="36"/>
          <w:szCs w:val="36"/>
          <w:lang w:eastAsia="en-GB"/>
        </w:rPr>
        <w:t xml:space="preserve">1. About the Artist </w:t>
      </w:r>
    </w:p>
    <w:p w14:paraId="46579A1D" w14:textId="77777777" w:rsidR="008A4822" w:rsidRDefault="008A4822" w:rsidP="008A4822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Artist’s full name:</w:t>
      </w:r>
    </w:p>
    <w:p w14:paraId="54F2C326" w14:textId="39A1DE3C" w:rsidR="008E5175" w:rsidRDefault="008E5175" w:rsidP="008A4822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  <w:r>
        <w:rPr>
          <w:rFonts w:eastAsia="Times New Roman" w:cs="Times New Roman"/>
          <w:b/>
          <w:bCs/>
          <w:lang w:eastAsia="en-GB"/>
        </w:rPr>
        <w:t xml:space="preserve">Please choose one of the following: </w:t>
      </w:r>
    </w:p>
    <w:p w14:paraId="479D5941" w14:textId="47B42EEF" w:rsidR="0033148E" w:rsidRPr="00AA5A9F" w:rsidRDefault="00AA5A9F" w:rsidP="00AA5A9F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  <w:r>
        <w:rPr>
          <w:rFonts w:eastAsia="Times New Roman" w:cs="Times New Roman"/>
          <w:b/>
          <w:bCs/>
          <w:lang w:eastAsia="en-GB"/>
        </w:rPr>
        <w:t xml:space="preserve">Option 1: </w:t>
      </w:r>
      <w:r w:rsidR="0000602C" w:rsidRPr="00AA5A9F">
        <w:rPr>
          <w:rFonts w:eastAsia="Times New Roman" w:cs="Times New Roman"/>
          <w:lang w:eastAsia="en-GB"/>
        </w:rPr>
        <w:t>I would like my name to appear with my artwork</w:t>
      </w:r>
      <w:r w:rsidR="0000602C" w:rsidRPr="00AA5A9F">
        <w:rPr>
          <w:rFonts w:eastAsia="Times New Roman" w:cs="Times New Roman"/>
          <w:b/>
          <w:bCs/>
          <w:lang w:eastAsia="en-GB"/>
        </w:rPr>
        <w:t xml:space="preserve"> </w:t>
      </w:r>
      <w:sdt>
        <w:sdtPr>
          <w:rPr>
            <w:rFonts w:ascii="MS Gothic" w:eastAsia="MS Gothic" w:hAnsi="MS Gothic" w:cs="Times New Roman"/>
            <w:b/>
            <w:bCs/>
            <w:lang w:eastAsia="en-GB"/>
          </w:rPr>
          <w:id w:val="-284193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A5A9F">
            <w:rPr>
              <w:rFonts w:ascii="MS Gothic" w:eastAsia="MS Gothic" w:hAnsi="MS Gothic" w:cs="Times New Roman" w:hint="eastAsia"/>
              <w:b/>
              <w:bCs/>
              <w:lang w:eastAsia="en-GB"/>
            </w:rPr>
            <w:t>☐</w:t>
          </w:r>
        </w:sdtContent>
      </w:sdt>
    </w:p>
    <w:p w14:paraId="3686C01D" w14:textId="1F8FC241" w:rsidR="00C53899" w:rsidRPr="003433DA" w:rsidRDefault="00AA5A9F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b/>
          <w:bCs/>
          <w:lang w:eastAsia="en-GB"/>
        </w:rPr>
        <w:lastRenderedPageBreak/>
        <w:t xml:space="preserve">Option 2: </w:t>
      </w:r>
      <w:r w:rsidR="008E5175" w:rsidRPr="00AA5A9F">
        <w:rPr>
          <w:rFonts w:eastAsia="Times New Roman" w:cs="Times New Roman"/>
          <w:lang w:eastAsia="en-GB"/>
        </w:rPr>
        <w:t>I would like my name</w:t>
      </w:r>
      <w:r w:rsidR="008E5175">
        <w:rPr>
          <w:rFonts w:eastAsia="Times New Roman" w:cs="Times New Roman"/>
          <w:b/>
          <w:bCs/>
          <w:lang w:eastAsia="en-GB"/>
        </w:rPr>
        <w:t xml:space="preserve"> </w:t>
      </w:r>
      <w:r>
        <w:rPr>
          <w:rFonts w:eastAsia="Times New Roman" w:cs="Times New Roman"/>
          <w:b/>
          <w:bCs/>
          <w:lang w:eastAsia="en-GB"/>
        </w:rPr>
        <w:t>NOT</w:t>
      </w:r>
      <w:r w:rsidR="008E5175">
        <w:rPr>
          <w:rFonts w:eastAsia="Times New Roman" w:cs="Times New Roman"/>
          <w:b/>
          <w:bCs/>
          <w:lang w:eastAsia="en-GB"/>
        </w:rPr>
        <w:t xml:space="preserve"> </w:t>
      </w:r>
      <w:r w:rsidR="008E5175" w:rsidRPr="00AA5A9F">
        <w:rPr>
          <w:rFonts w:eastAsia="Times New Roman" w:cs="Times New Roman"/>
          <w:lang w:eastAsia="en-GB"/>
        </w:rPr>
        <w:t xml:space="preserve">to appear with </w:t>
      </w:r>
      <w:r w:rsidRPr="00AA5A9F">
        <w:rPr>
          <w:rFonts w:eastAsia="Times New Roman" w:cs="Times New Roman"/>
          <w:lang w:eastAsia="en-GB"/>
        </w:rPr>
        <w:t>my artwork (e.g.</w:t>
      </w:r>
      <w:r w:rsidR="00C53899" w:rsidRPr="00AA5A9F">
        <w:rPr>
          <w:rFonts w:eastAsia="Times New Roman" w:cs="Times New Roman"/>
          <w:lang w:eastAsia="en-GB"/>
        </w:rPr>
        <w:t xml:space="preserve"> </w:t>
      </w:r>
      <w:r>
        <w:rPr>
          <w:rFonts w:eastAsia="Times New Roman" w:cs="Times New Roman"/>
          <w:lang w:eastAsia="en-GB"/>
        </w:rPr>
        <w:t>be</w:t>
      </w:r>
      <w:r w:rsidRPr="00AA5A9F">
        <w:rPr>
          <w:rFonts w:eastAsia="Times New Roman" w:cs="Times New Roman"/>
          <w:lang w:eastAsia="en-GB"/>
        </w:rPr>
        <w:t xml:space="preserve"> </w:t>
      </w:r>
      <w:r w:rsidR="00C53899" w:rsidRPr="00AA5A9F">
        <w:rPr>
          <w:rFonts w:eastAsia="Times New Roman" w:cs="Times New Roman"/>
          <w:lang w:eastAsia="en-GB"/>
        </w:rPr>
        <w:t>anonymous</w:t>
      </w:r>
      <w:r w:rsidRPr="00AA5A9F">
        <w:rPr>
          <w:rFonts w:eastAsia="Times New Roman" w:cs="Times New Roman"/>
          <w:lang w:eastAsia="en-GB"/>
        </w:rPr>
        <w:t>)</w:t>
      </w:r>
      <w:r>
        <w:rPr>
          <w:rFonts w:eastAsia="Times New Roman" w:cs="Times New Roman"/>
          <w:b/>
          <w:bCs/>
          <w:lang w:eastAsia="en-GB"/>
        </w:rPr>
        <w:t xml:space="preserve">  </w:t>
      </w:r>
      <w:sdt>
        <w:sdtPr>
          <w:rPr>
            <w:rFonts w:eastAsia="Times New Roman" w:cs="Times New Roman"/>
            <w:b/>
            <w:bCs/>
            <w:lang w:eastAsia="en-GB"/>
          </w:rPr>
          <w:id w:val="-1469499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lang w:eastAsia="en-GB"/>
            </w:rPr>
            <w:t>☐</w:t>
          </w:r>
        </w:sdtContent>
      </w:sdt>
    </w:p>
    <w:p w14:paraId="171D6376" w14:textId="77777777" w:rsidR="00AA5A9F" w:rsidRDefault="00AA5A9F" w:rsidP="008A4822">
      <w:pPr>
        <w:spacing w:before="100" w:beforeAutospacing="1" w:after="100" w:afterAutospacing="1"/>
        <w:rPr>
          <w:rFonts w:eastAsia="Times New Roman" w:cs="Times New Roman"/>
          <w:noProof/>
          <w:lang w:eastAsia="en-GB"/>
        </w:rPr>
      </w:pPr>
    </w:p>
    <w:p w14:paraId="4B6B669B" w14:textId="6267D271" w:rsidR="008A4822" w:rsidRPr="003433DA" w:rsidRDefault="00AA5A9F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b/>
          <w:bCs/>
          <w:lang w:eastAsia="en-GB"/>
        </w:rPr>
        <w:t>What is your a</w:t>
      </w:r>
      <w:r w:rsidR="008A4822" w:rsidRPr="003433DA">
        <w:rPr>
          <w:rFonts w:eastAsia="Times New Roman" w:cs="Times New Roman"/>
          <w:b/>
          <w:bCs/>
          <w:lang w:eastAsia="en-GB"/>
        </w:rPr>
        <w:t>ge (must be 18+):</w:t>
      </w:r>
    </w:p>
    <w:p w14:paraId="724C309B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64234C9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FF1A484" w14:textId="77777777" w:rsidR="008A4822" w:rsidRPr="003433DA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Contact email or phone number:</w:t>
      </w:r>
      <w:r w:rsidRPr="003433DA">
        <w:rPr>
          <w:rFonts w:eastAsia="Times New Roman" w:cs="Times New Roman"/>
          <w:lang w:eastAsia="en-GB"/>
        </w:rPr>
        <w:br/>
        <w:t>(Used to update you on your submission)</w:t>
      </w:r>
    </w:p>
    <w:p w14:paraId="24413FAF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393E50C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678521B2" w14:textId="77777777" w:rsidR="008A4822" w:rsidRPr="003433DA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Do you have lived experience of the justice system?</w:t>
      </w:r>
      <w:r w:rsidRPr="003433DA">
        <w:rPr>
          <w:rFonts w:eastAsia="Times New Roman" w:cs="Times New Roman"/>
          <w:lang w:eastAsia="en-GB"/>
        </w:rPr>
        <w:br/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Yes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No</w:t>
      </w:r>
    </w:p>
    <w:p w14:paraId="241E00E4" w14:textId="2544AF9D" w:rsidR="008A4822" w:rsidRDefault="008A4822" w:rsidP="00B01C6E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Are you a veteran?</w:t>
      </w:r>
      <w:r w:rsidRPr="003433DA">
        <w:rPr>
          <w:rFonts w:eastAsia="Times New Roman" w:cs="Times New Roman"/>
          <w:lang w:eastAsia="en-GB"/>
        </w:rPr>
        <w:br/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Yes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No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Prefer not to say</w:t>
      </w:r>
    </w:p>
    <w:p w14:paraId="2E14F083" w14:textId="77777777" w:rsidR="008A4822" w:rsidRPr="003433DA" w:rsidRDefault="008A4822" w:rsidP="008A4822">
      <w:pPr>
        <w:rPr>
          <w:rFonts w:eastAsia="Times New Roman" w:cs="Times New Roman"/>
          <w:lang w:eastAsia="en-GB"/>
        </w:rPr>
      </w:pPr>
    </w:p>
    <w:p w14:paraId="745BA894" w14:textId="77777777" w:rsidR="008A4822" w:rsidRPr="003433DA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3433DA">
        <w:rPr>
          <w:rFonts w:eastAsia="Times New Roman" w:cs="Times New Roman"/>
          <w:b/>
          <w:bCs/>
          <w:sz w:val="36"/>
          <w:szCs w:val="36"/>
          <w:lang w:eastAsia="en-GB"/>
        </w:rPr>
        <w:t>2. Artwork Details</w:t>
      </w:r>
    </w:p>
    <w:p w14:paraId="7B5F318B" w14:textId="4E202B8E" w:rsidR="008A4822" w:rsidRPr="003433DA" w:rsidRDefault="00206DD9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>
        <w:rPr>
          <w:rFonts w:eastAsia="Times New Roman" w:cs="Times New Roman"/>
          <w:i/>
          <w:iCs/>
          <w:lang w:eastAsia="en-GB"/>
        </w:rPr>
        <w:t>Please</w:t>
      </w:r>
      <w:r w:rsidR="008A4822" w:rsidRPr="003433DA">
        <w:rPr>
          <w:rFonts w:eastAsia="Times New Roman" w:cs="Times New Roman"/>
          <w:i/>
          <w:iCs/>
          <w:lang w:eastAsia="en-GB"/>
        </w:rPr>
        <w:t xml:space="preserve"> </w:t>
      </w:r>
      <w:r>
        <w:rPr>
          <w:rFonts w:eastAsia="Times New Roman" w:cs="Times New Roman"/>
          <w:i/>
          <w:iCs/>
          <w:lang w:eastAsia="en-GB"/>
        </w:rPr>
        <w:t>c</w:t>
      </w:r>
      <w:r w:rsidR="008A4822" w:rsidRPr="003433DA">
        <w:rPr>
          <w:rFonts w:eastAsia="Times New Roman" w:cs="Times New Roman"/>
          <w:i/>
          <w:iCs/>
          <w:lang w:eastAsia="en-GB"/>
        </w:rPr>
        <w:t xml:space="preserve">omplete the following section for </w:t>
      </w:r>
      <w:r>
        <w:rPr>
          <w:rFonts w:eastAsia="Times New Roman" w:cs="Times New Roman"/>
          <w:i/>
          <w:iCs/>
          <w:lang w:eastAsia="en-GB"/>
        </w:rPr>
        <w:t xml:space="preserve">your piece of artwork: </w:t>
      </w:r>
    </w:p>
    <w:p w14:paraId="0DFCA466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26AD381C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03B9D1F" w14:textId="77777777" w:rsidR="008A4822" w:rsidRPr="003433DA" w:rsidRDefault="008A4822" w:rsidP="008A482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en-GB"/>
        </w:rPr>
      </w:pPr>
      <w:r w:rsidRPr="003433DA">
        <w:rPr>
          <w:rFonts w:eastAsia="Times New Roman" w:cs="Times New Roman"/>
          <w:b/>
          <w:bCs/>
          <w:sz w:val="27"/>
          <w:szCs w:val="27"/>
          <w:lang w:eastAsia="en-GB"/>
        </w:rPr>
        <w:t>Artwork #1</w:t>
      </w:r>
    </w:p>
    <w:p w14:paraId="7A076D59" w14:textId="77777777" w:rsidR="008A4822" w:rsidRPr="003433DA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Title of the artwork:</w:t>
      </w:r>
    </w:p>
    <w:p w14:paraId="09FAED4A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5E4E59E5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A6DF065" w14:textId="77777777" w:rsidR="008A4822" w:rsidRPr="003433DA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Medium (e.g. oil, acrylic, digital, textile, sculpture, mixed media):</w:t>
      </w:r>
    </w:p>
    <w:p w14:paraId="66AC3B97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7EDB8A38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57532B" w14:textId="750F0DAF" w:rsidR="008A4822" w:rsidRPr="003433DA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Times New Roman"/>
          <w:b/>
          <w:bCs/>
          <w:lang w:eastAsia="en-GB"/>
        </w:rPr>
        <w:t>Short note to accompany artwork (max 150 words):</w:t>
      </w:r>
      <w:r w:rsidRPr="003433DA">
        <w:rPr>
          <w:rFonts w:eastAsia="Times New Roman" w:cs="Times New Roman"/>
          <w:lang w:eastAsia="en-GB"/>
        </w:rPr>
        <w:br/>
        <w:t>(This will be displayed anonymously</w:t>
      </w:r>
      <w:r w:rsidR="00692CBC">
        <w:rPr>
          <w:rFonts w:eastAsia="Times New Roman" w:cs="Times New Roman"/>
          <w:lang w:eastAsia="en-GB"/>
        </w:rPr>
        <w:t xml:space="preserve"> or alongside your name depending on what you</w:t>
      </w:r>
      <w:r w:rsidR="00F94E03">
        <w:rPr>
          <w:rFonts w:eastAsia="Times New Roman" w:cs="Times New Roman"/>
          <w:lang w:eastAsia="en-GB"/>
        </w:rPr>
        <w:t xml:space="preserve"> have chosen previously. </w:t>
      </w:r>
      <w:r w:rsidRPr="003433DA">
        <w:rPr>
          <w:rFonts w:eastAsia="Times New Roman" w:cs="Times New Roman"/>
          <w:lang w:eastAsia="en-GB"/>
        </w:rPr>
        <w:t>You may want to share what inspired the piece, what it means to you, or what you want people to feel</w:t>
      </w:r>
      <w:r w:rsidR="00F94E03">
        <w:rPr>
          <w:rFonts w:eastAsia="Times New Roman" w:cs="Times New Roman"/>
          <w:lang w:eastAsia="en-GB"/>
        </w:rPr>
        <w:t>).</w:t>
      </w:r>
    </w:p>
    <w:p w14:paraId="021E3AA5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475272F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CBC6AE3" w14:textId="77777777" w:rsidR="008A4822" w:rsidRPr="003433DA" w:rsidRDefault="00762AE0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lastRenderedPageBreak/>
        <w:pict w14:anchorId="41123C6F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435D60FB" w14:textId="77777777" w:rsidR="008A4822" w:rsidRDefault="00762AE0" w:rsidP="008A4822">
      <w:pPr>
        <w:rPr>
          <w:rFonts w:eastAsia="Times New Roman" w:cs="Times New Roman"/>
          <w:noProof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73A5571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195A9D8" w14:textId="6B49272F" w:rsidR="00206DD9" w:rsidRPr="003433DA" w:rsidRDefault="00206DD9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5083CC80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6E5CF16D" w14:textId="40730807" w:rsidR="008A4822" w:rsidRDefault="00206DD9" w:rsidP="008A4822">
      <w:pPr>
        <w:rPr>
          <w:rFonts w:eastAsia="Times New Roman" w:cs="Times New Roman"/>
          <w:noProof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70712A5C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623DF0E4" w14:textId="62E53DB9" w:rsidR="008A4822" w:rsidRDefault="00206DD9" w:rsidP="008A4822">
      <w:pPr>
        <w:rPr>
          <w:rFonts w:eastAsia="Times New Roman" w:cs="Times New Roman"/>
          <w:lang w:eastAsia="en-GB"/>
        </w:rPr>
      </w:pPr>
      <w:r>
        <w:rPr>
          <w:rFonts w:eastAsia="Times New Roman" w:cs="Times New Roman"/>
          <w:noProof/>
          <w:lang w:eastAsia="en-GB"/>
        </w:rPr>
        <w:pict w14:anchorId="5E58D5E2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7D4F4F7D" w14:textId="77777777" w:rsidR="008A4822" w:rsidRPr="003433DA" w:rsidRDefault="008A4822" w:rsidP="008A4822">
      <w:pPr>
        <w:rPr>
          <w:rFonts w:eastAsia="Times New Roman" w:cs="Times New Roman"/>
          <w:lang w:eastAsia="en-GB"/>
        </w:rPr>
      </w:pPr>
    </w:p>
    <w:p w14:paraId="66A9677E" w14:textId="77777777" w:rsidR="008A4822" w:rsidRPr="003433DA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3433DA">
        <w:rPr>
          <w:rFonts w:eastAsia="Times New Roman" w:cs="Times New Roman"/>
          <w:b/>
          <w:bCs/>
          <w:sz w:val="36"/>
          <w:szCs w:val="36"/>
          <w:lang w:eastAsia="en-GB"/>
        </w:rPr>
        <w:t>3. Delivery and Collection</w:t>
      </w:r>
    </w:p>
    <w:p w14:paraId="24F3E227" w14:textId="7FECE290" w:rsidR="003C7C79" w:rsidRDefault="00F32B04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F32B04">
        <w:rPr>
          <w:rFonts w:eastAsia="Times New Roman" w:cs="Times New Roman"/>
          <w:lang w:eastAsia="en-GB"/>
        </w:rPr>
        <w:t xml:space="preserve">All artwork will need to be dropped off at a designated Wise Group Hub. </w:t>
      </w:r>
      <w:r w:rsidR="00F201D0">
        <w:rPr>
          <w:rFonts w:eastAsia="Times New Roman" w:cs="Times New Roman"/>
          <w:lang w:eastAsia="en-GB"/>
        </w:rPr>
        <w:t>If you are working with a Wise Group Mentor</w:t>
      </w:r>
      <w:r w:rsidR="003C7C79">
        <w:rPr>
          <w:rFonts w:eastAsia="Times New Roman" w:cs="Times New Roman"/>
          <w:lang w:eastAsia="en-GB"/>
        </w:rPr>
        <w:t>, they can drop your artwork on your behalf.</w:t>
      </w:r>
      <w:r w:rsidR="0082261A">
        <w:rPr>
          <w:rFonts w:eastAsia="Times New Roman" w:cs="Times New Roman"/>
          <w:lang w:eastAsia="en-GB"/>
        </w:rPr>
        <w:t xml:space="preserve"> </w:t>
      </w:r>
    </w:p>
    <w:p w14:paraId="3FA6E69B" w14:textId="7C50059A" w:rsidR="00F73421" w:rsidRPr="00F32B04" w:rsidRDefault="00F32B04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F32B04">
        <w:rPr>
          <w:rFonts w:eastAsia="Times New Roman" w:cs="Times New Roman"/>
          <w:lang w:eastAsia="en-GB"/>
        </w:rPr>
        <w:t xml:space="preserve">Please choose </w:t>
      </w:r>
      <w:r w:rsidRPr="00F32B04">
        <w:rPr>
          <w:rFonts w:eastAsia="Times New Roman" w:cs="Times New Roman"/>
          <w:b/>
          <w:bCs/>
          <w:lang w:eastAsia="en-GB"/>
        </w:rPr>
        <w:t>one</w:t>
      </w:r>
      <w:r w:rsidRPr="00F32B04">
        <w:rPr>
          <w:rFonts w:eastAsia="Times New Roman" w:cs="Times New Roman"/>
          <w:lang w:eastAsia="en-GB"/>
        </w:rPr>
        <w:t xml:space="preserve"> of the following hubs</w:t>
      </w:r>
      <w:r w:rsidR="001F2386">
        <w:rPr>
          <w:rFonts w:eastAsia="Times New Roman" w:cs="Times New Roman"/>
          <w:lang w:eastAsia="en-GB"/>
        </w:rPr>
        <w:t xml:space="preserve">: </w:t>
      </w:r>
    </w:p>
    <w:p w14:paraId="0BF43AFF" w14:textId="5082C9BF" w:rsidR="008A4822" w:rsidRPr="00291C4E" w:rsidRDefault="008A4822" w:rsidP="008A4822">
      <w:pPr>
        <w:spacing w:before="100" w:beforeAutospacing="1" w:after="100" w:afterAutospacing="1"/>
        <w:rPr>
          <w:rFonts w:eastAsia="Times New Roman" w:cs="Times New Roman"/>
          <w:b/>
          <w:bCs/>
          <w:lang w:eastAsia="en-GB"/>
        </w:rPr>
      </w:pPr>
      <w:r w:rsidRPr="00FC2DE7">
        <w:rPr>
          <w:rFonts w:eastAsia="Times New Roman" w:cs="Times New Roman"/>
          <w:b/>
          <w:bCs/>
          <w:lang w:eastAsia="en-GB"/>
        </w:rPr>
        <w:t xml:space="preserve">I am in the </w:t>
      </w:r>
      <w:r w:rsidR="00F73421" w:rsidRPr="00FC2DE7">
        <w:rPr>
          <w:rFonts w:eastAsia="Times New Roman" w:cs="Times New Roman"/>
          <w:b/>
          <w:bCs/>
          <w:lang w:eastAsia="en-GB"/>
        </w:rPr>
        <w:t>Northeast</w:t>
      </w:r>
      <w:r w:rsidRPr="00FC2DE7">
        <w:rPr>
          <w:rFonts w:eastAsia="Times New Roman" w:cs="Times New Roman"/>
          <w:b/>
          <w:bCs/>
          <w:lang w:eastAsia="en-GB"/>
        </w:rPr>
        <w:t xml:space="preserve"> </w:t>
      </w:r>
      <w:r w:rsidR="00702BE7" w:rsidRPr="00FC2DE7">
        <w:rPr>
          <w:rFonts w:eastAsia="Times New Roman" w:cs="Times New Roman"/>
          <w:b/>
          <w:bCs/>
          <w:lang w:eastAsia="en-GB"/>
        </w:rPr>
        <w:t xml:space="preserve">of England </w:t>
      </w:r>
      <w:r w:rsidRPr="00FC2DE7">
        <w:rPr>
          <w:rFonts w:eastAsia="Times New Roman" w:cs="Times New Roman"/>
          <w:b/>
          <w:bCs/>
          <w:lang w:eastAsia="en-GB"/>
        </w:rPr>
        <w:t>– I can:</w:t>
      </w:r>
      <w:r w:rsidRPr="00FC2DE7">
        <w:rPr>
          <w:rFonts w:eastAsia="Times New Roman" w:cs="Times New Roman"/>
          <w:b/>
          <w:bCs/>
          <w:lang w:eastAsia="en-GB"/>
        </w:rPr>
        <w:br/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Deliver to the Wise Group </w:t>
      </w:r>
      <w:r w:rsidR="00F73421">
        <w:rPr>
          <w:rFonts w:eastAsia="Times New Roman" w:cs="Times New Roman"/>
          <w:lang w:eastAsia="en-GB"/>
        </w:rPr>
        <w:t>H</w:t>
      </w:r>
      <w:r w:rsidRPr="003433DA">
        <w:rPr>
          <w:rFonts w:eastAsia="Times New Roman" w:cs="Times New Roman"/>
          <w:lang w:eastAsia="en-GB"/>
        </w:rPr>
        <w:t>ub in Durham</w:t>
      </w:r>
      <w:r w:rsidRPr="00762D66">
        <w:rPr>
          <w:rFonts w:eastAsia="Times New Roman" w:cs="Times New Roman"/>
          <w:lang w:eastAsia="en-GB"/>
        </w:rPr>
        <w:t xml:space="preserve"> </w:t>
      </w:r>
      <w:r w:rsidR="00702BE7">
        <w:rPr>
          <w:rFonts w:eastAsia="Times New Roman" w:cs="Times New Roman"/>
          <w:lang w:eastAsia="en-GB"/>
        </w:rPr>
        <w:t xml:space="preserve">- Unit 2, Elliott Court, </w:t>
      </w:r>
      <w:r w:rsidRPr="00762D66">
        <w:rPr>
          <w:rFonts w:eastAsia="Times New Roman" w:cs="Times New Roman"/>
          <w:lang w:eastAsia="en-GB"/>
        </w:rPr>
        <w:t>St Johns R</w:t>
      </w:r>
      <w:r w:rsidR="00702BE7">
        <w:rPr>
          <w:rFonts w:eastAsia="Times New Roman" w:cs="Times New Roman"/>
          <w:lang w:eastAsia="en-GB"/>
        </w:rPr>
        <w:t>oa</w:t>
      </w:r>
      <w:r w:rsidRPr="00762D66">
        <w:rPr>
          <w:rFonts w:eastAsia="Times New Roman" w:cs="Times New Roman"/>
          <w:lang w:eastAsia="en-GB"/>
        </w:rPr>
        <w:t xml:space="preserve">d, </w:t>
      </w:r>
      <w:proofErr w:type="spellStart"/>
      <w:r w:rsidRPr="00762D66">
        <w:rPr>
          <w:rFonts w:eastAsia="Times New Roman" w:cs="Times New Roman"/>
          <w:lang w:eastAsia="en-GB"/>
        </w:rPr>
        <w:t>Meadowfield</w:t>
      </w:r>
      <w:proofErr w:type="spellEnd"/>
      <w:r w:rsidRPr="00762D66">
        <w:rPr>
          <w:rFonts w:eastAsia="Times New Roman" w:cs="Times New Roman"/>
          <w:lang w:eastAsia="en-GB"/>
        </w:rPr>
        <w:t>, DH7 8RQ</w:t>
      </w:r>
      <w:r w:rsidR="00702BE7">
        <w:rPr>
          <w:rFonts w:eastAsia="Times New Roman" w:cs="Times New Roman"/>
          <w:lang w:eastAsia="en-GB"/>
        </w:rPr>
        <w:t xml:space="preserve">. </w:t>
      </w:r>
    </w:p>
    <w:p w14:paraId="33880388" w14:textId="48634AE9" w:rsidR="008A4822" w:rsidRPr="00762D66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FC2DE7">
        <w:rPr>
          <w:rFonts w:eastAsia="Times New Roman" w:cs="Times New Roman"/>
          <w:b/>
          <w:bCs/>
          <w:lang w:eastAsia="en-GB"/>
        </w:rPr>
        <w:t xml:space="preserve">I am in the </w:t>
      </w:r>
      <w:r w:rsidR="00B9367A" w:rsidRPr="00FC2DE7">
        <w:rPr>
          <w:rFonts w:eastAsia="Times New Roman" w:cs="Times New Roman"/>
          <w:b/>
          <w:bCs/>
          <w:lang w:eastAsia="en-GB"/>
        </w:rPr>
        <w:t>Northwest</w:t>
      </w:r>
      <w:r w:rsidRPr="00FC2DE7">
        <w:rPr>
          <w:rFonts w:eastAsia="Times New Roman" w:cs="Times New Roman"/>
          <w:b/>
          <w:bCs/>
          <w:lang w:eastAsia="en-GB"/>
        </w:rPr>
        <w:t xml:space="preserve"> </w:t>
      </w:r>
      <w:r w:rsidR="00B9367A" w:rsidRPr="00FC2DE7">
        <w:rPr>
          <w:rFonts w:eastAsia="Times New Roman" w:cs="Times New Roman"/>
          <w:b/>
          <w:bCs/>
          <w:lang w:eastAsia="en-GB"/>
        </w:rPr>
        <w:t xml:space="preserve">of England </w:t>
      </w:r>
      <w:r w:rsidRPr="00FC2DE7">
        <w:rPr>
          <w:rFonts w:eastAsia="Times New Roman" w:cs="Times New Roman"/>
          <w:b/>
          <w:bCs/>
          <w:lang w:eastAsia="en-GB"/>
        </w:rPr>
        <w:t>– I can:</w:t>
      </w:r>
      <w:r w:rsidRPr="00FC2DE7">
        <w:rPr>
          <w:rFonts w:eastAsia="Times New Roman" w:cs="Times New Roman"/>
          <w:b/>
          <w:bCs/>
          <w:lang w:eastAsia="en-GB"/>
        </w:rPr>
        <w:br/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Deliver to the Wise Group </w:t>
      </w:r>
      <w:r w:rsidR="0082261A">
        <w:rPr>
          <w:rFonts w:eastAsia="Times New Roman" w:cs="Times New Roman"/>
          <w:lang w:eastAsia="en-GB"/>
        </w:rPr>
        <w:t>H</w:t>
      </w:r>
      <w:r w:rsidRPr="003433DA">
        <w:rPr>
          <w:rFonts w:eastAsia="Times New Roman" w:cs="Times New Roman"/>
          <w:lang w:eastAsia="en-GB"/>
        </w:rPr>
        <w:t>ub in Preston</w:t>
      </w:r>
      <w:r w:rsidRPr="00762D66">
        <w:rPr>
          <w:rFonts w:eastAsia="Times New Roman" w:cs="Times New Roman"/>
          <w:lang w:eastAsia="en-GB"/>
        </w:rPr>
        <w:t xml:space="preserve"> (Preston Tech Hub, Marsh Lane, PR1 8UQ)</w:t>
      </w:r>
    </w:p>
    <w:p w14:paraId="0B79FC48" w14:textId="77777777" w:rsidR="00FC2DE7" w:rsidRPr="00FC2DE7" w:rsidRDefault="00D52278" w:rsidP="008A4822">
      <w:pPr>
        <w:rPr>
          <w:b/>
          <w:bCs/>
          <w:lang w:eastAsia="en-GB"/>
        </w:rPr>
      </w:pPr>
      <w:r w:rsidRPr="00FC2DE7">
        <w:rPr>
          <w:b/>
          <w:bCs/>
          <w:lang w:eastAsia="en-GB"/>
        </w:rPr>
        <w:t xml:space="preserve">I am in Scotland - I can: </w:t>
      </w:r>
    </w:p>
    <w:p w14:paraId="1DBB3910" w14:textId="558286CB" w:rsidR="00D52278" w:rsidRDefault="00D52278" w:rsidP="008A4822">
      <w:pPr>
        <w:rPr>
          <w:lang w:eastAsia="en-GB"/>
        </w:rPr>
      </w:pPr>
      <w:r w:rsidRPr="003433DA">
        <w:rPr>
          <w:rFonts w:eastAsia="Times New Roman" w:cs="Times New Roman"/>
          <w:lang w:eastAsia="en-GB"/>
        </w:rPr>
        <w:t> </w:t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Deliver to the Wise Group</w:t>
      </w:r>
      <w:r>
        <w:rPr>
          <w:rFonts w:eastAsia="Times New Roman" w:cs="Times New Roman"/>
          <w:lang w:eastAsia="en-GB"/>
        </w:rPr>
        <w:t xml:space="preserve"> Hub in Glasgow (</w:t>
      </w:r>
      <w:r w:rsidR="00181DE4" w:rsidRPr="00181DE4">
        <w:rPr>
          <w:rFonts w:eastAsia="Times New Roman" w:cs="Times New Roman"/>
          <w:lang w:eastAsia="en-GB"/>
        </w:rPr>
        <w:t>Doges, Third Floor, Templeton Business Centre, 62 Templeton Street, Glasgow, G40 1DA</w:t>
      </w:r>
      <w:r w:rsidR="00181DE4">
        <w:rPr>
          <w:rFonts w:eastAsia="Times New Roman" w:cs="Times New Roman"/>
          <w:lang w:eastAsia="en-GB"/>
        </w:rPr>
        <w:t>)</w:t>
      </w:r>
    </w:p>
    <w:p w14:paraId="5ED2C659" w14:textId="77777777" w:rsidR="0082261A" w:rsidRDefault="0082261A" w:rsidP="008A4822">
      <w:pPr>
        <w:rPr>
          <w:lang w:eastAsia="en-GB"/>
        </w:rPr>
      </w:pPr>
    </w:p>
    <w:p w14:paraId="2DEB993B" w14:textId="325E1830" w:rsidR="00BB74C2" w:rsidRDefault="0082261A" w:rsidP="008A4822">
      <w:pPr>
        <w:rPr>
          <w:lang w:eastAsia="en-GB"/>
        </w:rPr>
      </w:pPr>
      <w:r>
        <w:rPr>
          <w:lang w:eastAsia="en-GB"/>
        </w:rPr>
        <w:t xml:space="preserve">If you have any issues dropping off artwork at any of the venues above, please get in touch by emailing us: </w:t>
      </w:r>
      <w:hyperlink r:id="rId13" w:history="1">
        <w:r w:rsidRPr="006C599A">
          <w:rPr>
            <w:rStyle w:val="Hyperlink"/>
            <w:rFonts w:eastAsia="Times New Roman" w:cs="Times New Roman"/>
            <w:b/>
            <w:bCs/>
            <w:lang w:eastAsia="en-GB"/>
          </w:rPr>
          <w:t>WiseArtSubmissions@thewisegroup.co.uk</w:t>
        </w:r>
      </w:hyperlink>
    </w:p>
    <w:p w14:paraId="0098DBD3" w14:textId="77777777" w:rsidR="008A4822" w:rsidRPr="00762D66" w:rsidRDefault="008A4822" w:rsidP="008A4822">
      <w:pPr>
        <w:rPr>
          <w:lang w:eastAsia="en-GB"/>
        </w:rPr>
      </w:pPr>
    </w:p>
    <w:p w14:paraId="0335D43F" w14:textId="77777777" w:rsidR="008A4822" w:rsidRPr="00762D66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 w:rsidRPr="00762D66">
        <w:rPr>
          <w:rFonts w:eastAsia="Times New Roman" w:cs="Times New Roman"/>
          <w:b/>
          <w:bCs/>
          <w:sz w:val="36"/>
          <w:szCs w:val="36"/>
          <w:lang w:eastAsia="en-GB"/>
        </w:rPr>
        <w:t>4. What Should Happen to the Artwork After the Exhibition?</w:t>
      </w:r>
    </w:p>
    <w:p w14:paraId="70E57051" w14:textId="77777777" w:rsidR="00AB4807" w:rsidRPr="00762AE0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762AE0">
        <w:rPr>
          <w:rFonts w:eastAsia="Times New Roman" w:cs="Segoe UI Symbol"/>
          <w:lang w:eastAsia="en-GB"/>
        </w:rPr>
        <w:t>☐</w:t>
      </w:r>
      <w:r w:rsidRPr="00762AE0">
        <w:rPr>
          <w:rFonts w:eastAsia="Times New Roman" w:cs="Times New Roman"/>
          <w:lang w:eastAsia="en-GB"/>
        </w:rPr>
        <w:t xml:space="preserve"> </w:t>
      </w:r>
      <w:r w:rsidR="00145855" w:rsidRPr="00762AE0">
        <w:rPr>
          <w:rFonts w:eastAsia="Times New Roman" w:cs="Times New Roman"/>
          <w:lang w:eastAsia="en-GB"/>
        </w:rPr>
        <w:t xml:space="preserve">I understand that my artwork will </w:t>
      </w:r>
      <w:r w:rsidR="00C806FD" w:rsidRPr="00762AE0">
        <w:rPr>
          <w:rFonts w:eastAsia="Times New Roman" w:cs="Times New Roman"/>
          <w:lang w:eastAsia="en-GB"/>
        </w:rPr>
        <w:t xml:space="preserve">require </w:t>
      </w:r>
      <w:r w:rsidR="00AB4807" w:rsidRPr="00762AE0">
        <w:rPr>
          <w:rFonts w:eastAsia="Times New Roman" w:cs="Times New Roman"/>
          <w:lang w:eastAsia="en-GB"/>
        </w:rPr>
        <w:t xml:space="preserve">collecting from the Wise Group </w:t>
      </w:r>
      <w:proofErr w:type="gramStart"/>
      <w:r w:rsidR="00AB4807" w:rsidRPr="00762AE0">
        <w:rPr>
          <w:rFonts w:eastAsia="Times New Roman" w:cs="Times New Roman"/>
          <w:lang w:eastAsia="en-GB"/>
        </w:rPr>
        <w:t>Hub</w:t>
      </w:r>
      <w:proofErr w:type="gramEnd"/>
      <w:r w:rsidR="00AB4807" w:rsidRPr="00762AE0">
        <w:rPr>
          <w:rFonts w:eastAsia="Times New Roman" w:cs="Times New Roman"/>
          <w:lang w:eastAsia="en-GB"/>
        </w:rPr>
        <w:t xml:space="preserve"> I dropped it off at.</w:t>
      </w:r>
    </w:p>
    <w:p w14:paraId="62C2AB8D" w14:textId="01A5D47B" w:rsidR="008A4822" w:rsidRPr="00762AE0" w:rsidRDefault="00AB4807" w:rsidP="00762AE0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sdt>
        <w:sdtPr>
          <w:rPr>
            <w:rFonts w:eastAsia="Times New Roman" w:cs="Times New Roman"/>
            <w:lang w:eastAsia="en-GB"/>
          </w:rPr>
          <w:id w:val="-15784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62AE0" w:rsidRPr="00762AE0">
            <w:rPr>
              <w:rFonts w:ascii="MS Gothic" w:eastAsia="MS Gothic" w:hAnsi="MS Gothic" w:cs="Times New Roman" w:hint="eastAsia"/>
              <w:lang w:eastAsia="en-GB"/>
            </w:rPr>
            <w:t>☐</w:t>
          </w:r>
        </w:sdtContent>
      </w:sdt>
      <w:r w:rsidR="00762AE0" w:rsidRPr="00762AE0">
        <w:rPr>
          <w:rFonts w:eastAsia="Times New Roman" w:cs="Times New Roman"/>
          <w:lang w:eastAsia="en-GB"/>
        </w:rPr>
        <w:t>I understand that if I don’t collect my artwork before Friday 11</w:t>
      </w:r>
      <w:r w:rsidR="00762AE0" w:rsidRPr="00762AE0">
        <w:rPr>
          <w:rFonts w:eastAsia="Times New Roman" w:cs="Times New Roman"/>
          <w:vertAlign w:val="superscript"/>
          <w:lang w:eastAsia="en-GB"/>
        </w:rPr>
        <w:t>th</w:t>
      </w:r>
      <w:r w:rsidR="00762AE0" w:rsidRPr="00762AE0">
        <w:rPr>
          <w:rFonts w:eastAsia="Times New Roman" w:cs="Times New Roman"/>
          <w:lang w:eastAsia="en-GB"/>
        </w:rPr>
        <w:t xml:space="preserve"> September 2026 </w:t>
      </w:r>
      <w:r w:rsidR="00A96F17" w:rsidRPr="00762AE0">
        <w:rPr>
          <w:rFonts w:eastAsia="Times New Roman" w:cs="Times New Roman"/>
          <w:lang w:eastAsia="en-GB"/>
        </w:rPr>
        <w:t>it will be destroyed.</w:t>
      </w:r>
    </w:p>
    <w:p w14:paraId="613C2407" w14:textId="77777777" w:rsidR="008A4822" w:rsidRPr="003433DA" w:rsidRDefault="008A4822" w:rsidP="008A4822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en-GB"/>
        </w:rPr>
      </w:pPr>
      <w:r>
        <w:rPr>
          <w:rFonts w:eastAsia="Times New Roman" w:cs="Times New Roman"/>
          <w:b/>
          <w:bCs/>
          <w:sz w:val="36"/>
          <w:szCs w:val="36"/>
          <w:lang w:eastAsia="en-GB"/>
        </w:rPr>
        <w:t>5</w:t>
      </w:r>
      <w:r w:rsidRPr="003433DA">
        <w:rPr>
          <w:rFonts w:eastAsia="Times New Roman" w:cs="Times New Roman"/>
          <w:b/>
          <w:bCs/>
          <w:sz w:val="36"/>
          <w:szCs w:val="36"/>
          <w:lang w:eastAsia="en-GB"/>
        </w:rPr>
        <w:t>. Consent</w:t>
      </w:r>
    </w:p>
    <w:p w14:paraId="5B3EF848" w14:textId="22265EA4" w:rsidR="008A4822" w:rsidRDefault="008A4822" w:rsidP="008A4822">
      <w:pPr>
        <w:spacing w:before="100" w:beforeAutospacing="1" w:after="100" w:afterAutospacing="1"/>
        <w:rPr>
          <w:rFonts w:eastAsia="Times New Roman" w:cs="Times New Roman"/>
          <w:lang w:eastAsia="en-GB"/>
        </w:rPr>
      </w:pP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I confirm I am 18 years old or over</w:t>
      </w:r>
      <w:r w:rsidRPr="00762D66">
        <w:rPr>
          <w:rFonts w:eastAsia="Times New Roman" w:cs="Times New Roman"/>
          <w:lang w:eastAsia="en-GB"/>
        </w:rPr>
        <w:t xml:space="preserve"> and </w:t>
      </w:r>
      <w:r w:rsidRPr="003433DA">
        <w:rPr>
          <w:rFonts w:eastAsia="Times New Roman" w:cs="Times New Roman"/>
          <w:lang w:eastAsia="en-GB"/>
        </w:rPr>
        <w:t>that the artwork(s) submitted is my own original work.</w:t>
      </w:r>
      <w:r w:rsidRPr="003433DA">
        <w:rPr>
          <w:rFonts w:eastAsia="Times New Roman" w:cs="Times New Roman"/>
          <w:lang w:eastAsia="en-GB"/>
        </w:rPr>
        <w:br/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I understand that names will not be shared publicly unless I give</w:t>
      </w:r>
      <w:r w:rsidR="00202737">
        <w:rPr>
          <w:rFonts w:eastAsia="Times New Roman" w:cs="Times New Roman"/>
          <w:lang w:eastAsia="en-GB"/>
        </w:rPr>
        <w:t xml:space="preserve"> </w:t>
      </w:r>
      <w:r w:rsidRPr="003433DA">
        <w:rPr>
          <w:rFonts w:eastAsia="Times New Roman" w:cs="Times New Roman"/>
          <w:lang w:eastAsia="en-GB"/>
        </w:rPr>
        <w:t>written consent.</w:t>
      </w:r>
      <w:r w:rsidRPr="003433DA">
        <w:rPr>
          <w:rFonts w:eastAsia="Times New Roman" w:cs="Times New Roman"/>
          <w:lang w:eastAsia="en-GB"/>
        </w:rPr>
        <w:br/>
      </w:r>
      <w:r w:rsidRPr="003433DA">
        <w:rPr>
          <w:rFonts w:eastAsia="Times New Roman" w:cs="Segoe UI Symbol"/>
          <w:lang w:eastAsia="en-GB"/>
        </w:rPr>
        <w:t>☐</w:t>
      </w:r>
      <w:r w:rsidRPr="003433DA">
        <w:rPr>
          <w:rFonts w:eastAsia="Times New Roman" w:cs="Times New Roman"/>
          <w:lang w:eastAsia="en-GB"/>
        </w:rPr>
        <w:t xml:space="preserve"> I agree that The Wise Group may contact me about this submission.</w:t>
      </w:r>
    </w:p>
    <w:p w14:paraId="19C7D6E6" w14:textId="77777777" w:rsidR="008A4822" w:rsidRDefault="008A4822" w:rsidP="008A4822">
      <w:pPr>
        <w:rPr>
          <w:lang w:eastAsia="en-GB"/>
        </w:rPr>
      </w:pPr>
    </w:p>
    <w:p w14:paraId="228BE8E2" w14:textId="77777777" w:rsidR="008A4822" w:rsidRPr="003433DA" w:rsidRDefault="008A4822" w:rsidP="008A4822">
      <w:pPr>
        <w:rPr>
          <w:lang w:eastAsia="en-GB"/>
        </w:rPr>
      </w:pPr>
    </w:p>
    <w:p w14:paraId="2F333907" w14:textId="77B0C8D0" w:rsidR="008A4822" w:rsidRPr="008A4822" w:rsidRDefault="008A4822" w:rsidP="69D40C0F">
      <w:pPr>
        <w:spacing w:beforeAutospacing="1" w:afterAutospacing="1"/>
        <w:rPr>
          <w:rFonts w:eastAsia="Times New Roman" w:cs="Times New Roman"/>
          <w:lang w:eastAsia="en-GB"/>
        </w:rPr>
      </w:pPr>
      <w:r w:rsidRPr="69D40C0F">
        <w:rPr>
          <w:rFonts w:eastAsia="Times New Roman" w:cs="Times New Roman"/>
          <w:b/>
          <w:bCs/>
          <w:lang w:eastAsia="en-GB"/>
        </w:rPr>
        <w:t>Signature:</w:t>
      </w:r>
      <w:r w:rsidRPr="69D40C0F">
        <w:rPr>
          <w:rFonts w:eastAsia="Times New Roman" w:cs="Times New Roman"/>
          <w:lang w:eastAsia="en-GB"/>
        </w:rPr>
        <w:t xml:space="preserve"> ______________</w:t>
      </w:r>
      <w:r w:rsidR="007349E6" w:rsidRPr="69D40C0F">
        <w:rPr>
          <w:rFonts w:eastAsia="Times New Roman" w:cs="Times New Roman"/>
          <w:lang w:eastAsia="en-GB"/>
        </w:rPr>
        <w:t>_______________</w:t>
      </w:r>
      <w:r w:rsidRPr="69D40C0F">
        <w:rPr>
          <w:rFonts w:eastAsia="Times New Roman" w:cs="Times New Roman"/>
          <w:lang w:eastAsia="en-GB"/>
        </w:rPr>
        <w:t>_________</w:t>
      </w:r>
      <w:r w:rsidRPr="69D40C0F">
        <w:rPr>
          <w:rFonts w:eastAsia="Times New Roman" w:cs="Times New Roman"/>
          <w:lang w:eastAsia="en-GB"/>
        </w:rPr>
        <w:t> </w:t>
      </w:r>
      <w:r w:rsidRPr="69D40C0F">
        <w:rPr>
          <w:rFonts w:eastAsia="Times New Roman" w:cs="Times New Roman"/>
          <w:lang w:eastAsia="en-GB"/>
        </w:rPr>
        <w:t> </w:t>
      </w:r>
      <w:r w:rsidRPr="69D40C0F">
        <w:rPr>
          <w:rFonts w:eastAsia="Times New Roman" w:cs="Times New Roman"/>
          <w:lang w:eastAsia="en-GB"/>
        </w:rPr>
        <w:t> </w:t>
      </w:r>
      <w:r w:rsidRPr="69D40C0F">
        <w:rPr>
          <w:rFonts w:eastAsia="Times New Roman" w:cs="Times New Roman"/>
          <w:b/>
          <w:bCs/>
          <w:lang w:eastAsia="en-GB"/>
        </w:rPr>
        <w:t>Date:</w:t>
      </w:r>
      <w:r w:rsidRPr="69D40C0F">
        <w:rPr>
          <w:rFonts w:eastAsia="Times New Roman" w:cs="Times New Roman"/>
          <w:lang w:eastAsia="en-GB"/>
        </w:rPr>
        <w:t xml:space="preserve"> ______________</w:t>
      </w:r>
      <w:r w:rsidR="6A9EED57" w:rsidRPr="69D40C0F">
        <w:rPr>
          <w:rFonts w:eastAsia="Times New Roman" w:cs="Times New Roman"/>
          <w:lang w:eastAsia="en-GB"/>
        </w:rPr>
        <w:t>___</w:t>
      </w:r>
    </w:p>
    <w:sectPr w:rsidR="008A4822" w:rsidRPr="008A4822" w:rsidSect="00BF17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5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A159E" w14:textId="77777777" w:rsidR="00B16D66" w:rsidRDefault="00B16D66" w:rsidP="00BF1762">
      <w:pPr>
        <w:spacing w:after="0" w:line="240" w:lineRule="auto"/>
      </w:pPr>
      <w:r>
        <w:separator/>
      </w:r>
    </w:p>
  </w:endnote>
  <w:endnote w:type="continuationSeparator" w:id="0">
    <w:p w14:paraId="5DC5ECB4" w14:textId="77777777" w:rsidR="00B16D66" w:rsidRDefault="00B16D66" w:rsidP="00BF1762">
      <w:pPr>
        <w:spacing w:after="0" w:line="240" w:lineRule="auto"/>
      </w:pPr>
      <w:r>
        <w:continuationSeparator/>
      </w:r>
    </w:p>
  </w:endnote>
  <w:endnote w:type="continuationNotice" w:id="1">
    <w:p w14:paraId="3778A579" w14:textId="77777777" w:rsidR="00B16D66" w:rsidRDefault="00B16D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rawford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taatliches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7B59E" w14:textId="77777777" w:rsidR="008A4822" w:rsidRDefault="008A48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B720" w14:textId="77777777" w:rsidR="008A4822" w:rsidRDefault="008A48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462D6" w14:textId="77777777" w:rsidR="008A4822" w:rsidRDefault="008A4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AC44" w14:textId="77777777" w:rsidR="00B16D66" w:rsidRDefault="00B16D66" w:rsidP="00BF1762">
      <w:pPr>
        <w:spacing w:after="0" w:line="240" w:lineRule="auto"/>
      </w:pPr>
      <w:r>
        <w:separator/>
      </w:r>
    </w:p>
  </w:footnote>
  <w:footnote w:type="continuationSeparator" w:id="0">
    <w:p w14:paraId="39DFE215" w14:textId="77777777" w:rsidR="00B16D66" w:rsidRDefault="00B16D66" w:rsidP="00BF1762">
      <w:pPr>
        <w:spacing w:after="0" w:line="240" w:lineRule="auto"/>
      </w:pPr>
      <w:r>
        <w:continuationSeparator/>
      </w:r>
    </w:p>
  </w:footnote>
  <w:footnote w:type="continuationNotice" w:id="1">
    <w:p w14:paraId="2576E448" w14:textId="77777777" w:rsidR="00B16D66" w:rsidRDefault="00B16D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4D4B9" w14:textId="77777777" w:rsidR="00BF1762" w:rsidRDefault="00762AE0">
    <w:pPr>
      <w:pStyle w:val="Header"/>
    </w:pPr>
    <w:r>
      <w:rPr>
        <w:noProof/>
      </w:rPr>
      <w:pict w14:anchorId="239A4C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0907" o:spid="_x0000_s1027" type="#_x0000_t75" alt="" style="position:absolute;margin-left:0;margin-top:0;width:595.4pt;height:842.1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nded Letterhead (2024 update)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D548" w14:textId="70750E34" w:rsidR="00BF1762" w:rsidRDefault="00762AE0" w:rsidP="008A4822">
    <w:pPr>
      <w:pStyle w:val="Heading1"/>
      <w:jc w:val="right"/>
    </w:pPr>
    <w:r>
      <w:rPr>
        <w:noProof/>
      </w:rPr>
      <w:pict w14:anchorId="7184DC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0908" o:spid="_x0000_s1026" type="#_x0000_t75" alt="" style="position:absolute;left:0;text-align:left;margin-left:-72.1pt;margin-top:-126.1pt;width:595.4pt;height:842.15pt;z-index:-251658237;mso-wrap-edited:f;mso-width-percent:0;mso-height-percent:0;mso-position-horizontal-relative:margin;mso-position-vertical-relative:margin;mso-width-percent:0;mso-height-percent:0" o:allowincell="f">
          <v:imagedata r:id="rId1" o:title="Branded Letterhead (2024 update) (1)"/>
          <w10:wrap anchorx="margin" anchory="margin"/>
        </v:shape>
      </w:pict>
    </w:r>
    <w:r w:rsidR="00BF1762">
      <w:rPr>
        <w:rFonts w:ascii="Times New Roman"/>
        <w:noProof/>
      </w:rPr>
      <w:drawing>
        <wp:anchor distT="0" distB="0" distL="114300" distR="114300" simplePos="0" relativeHeight="251657216" behindDoc="0" locked="0" layoutInCell="1" allowOverlap="1" wp14:anchorId="10FEEB1D" wp14:editId="1E8E5F53">
          <wp:simplePos x="0" y="0"/>
          <wp:positionH relativeFrom="column">
            <wp:posOffset>-371475</wp:posOffset>
          </wp:positionH>
          <wp:positionV relativeFrom="page">
            <wp:posOffset>496570</wp:posOffset>
          </wp:positionV>
          <wp:extent cx="1852930" cy="753110"/>
          <wp:effectExtent l="0" t="0" r="0" b="0"/>
          <wp:wrapNone/>
          <wp:docPr id="1061643830" name="Picture 1061643830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412217" name="Picture 1707412217" descr="A blue and black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930" cy="753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3451">
      <w:t>Wise Art submission</w:t>
    </w:r>
    <w:r w:rsidR="008A4822"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A4B8" w14:textId="77777777" w:rsidR="00BF1762" w:rsidRDefault="00762AE0">
    <w:pPr>
      <w:pStyle w:val="Header"/>
    </w:pPr>
    <w:r>
      <w:rPr>
        <w:noProof/>
      </w:rPr>
      <w:pict w14:anchorId="56EBB7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0906" o:spid="_x0000_s1025" type="#_x0000_t75" alt="" style="position:absolute;margin-left:0;margin-top:0;width:595.4pt;height:842.1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nded Letterhead (2024 update)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55C"/>
    <w:multiLevelType w:val="multilevel"/>
    <w:tmpl w:val="54CA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758C0"/>
    <w:multiLevelType w:val="hybridMultilevel"/>
    <w:tmpl w:val="06A64A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8746F5"/>
    <w:multiLevelType w:val="hybridMultilevel"/>
    <w:tmpl w:val="CBE84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35A4E"/>
    <w:multiLevelType w:val="hybridMultilevel"/>
    <w:tmpl w:val="8D1ABF54"/>
    <w:lvl w:ilvl="0" w:tplc="0BFC3F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57138"/>
    <w:multiLevelType w:val="multilevel"/>
    <w:tmpl w:val="9FB0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A7DEE"/>
    <w:multiLevelType w:val="hybridMultilevel"/>
    <w:tmpl w:val="F24258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EF1E9B"/>
    <w:multiLevelType w:val="hybridMultilevel"/>
    <w:tmpl w:val="AE8CC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84878"/>
    <w:multiLevelType w:val="multilevel"/>
    <w:tmpl w:val="B93C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C57B7"/>
    <w:multiLevelType w:val="hybridMultilevel"/>
    <w:tmpl w:val="7B62D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65074"/>
    <w:multiLevelType w:val="hybridMultilevel"/>
    <w:tmpl w:val="7ECCD79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55D"/>
    <w:multiLevelType w:val="hybridMultilevel"/>
    <w:tmpl w:val="CF36DC84"/>
    <w:lvl w:ilvl="0" w:tplc="5CE8A660">
      <w:start w:val="1"/>
      <w:numFmt w:val="decimal"/>
      <w:lvlText w:val="%1."/>
      <w:lvlJc w:val="left"/>
      <w:pPr>
        <w:ind w:left="720" w:hanging="360"/>
      </w:pPr>
    </w:lvl>
    <w:lvl w:ilvl="1" w:tplc="425AF41C">
      <w:start w:val="1"/>
      <w:numFmt w:val="lowerLetter"/>
      <w:lvlText w:val="%2."/>
      <w:lvlJc w:val="left"/>
      <w:pPr>
        <w:ind w:left="1440" w:hanging="360"/>
      </w:pPr>
    </w:lvl>
    <w:lvl w:ilvl="2" w:tplc="77160F8C">
      <w:start w:val="1"/>
      <w:numFmt w:val="lowerRoman"/>
      <w:lvlText w:val="%3."/>
      <w:lvlJc w:val="right"/>
      <w:pPr>
        <w:ind w:left="2160" w:hanging="180"/>
      </w:pPr>
    </w:lvl>
    <w:lvl w:ilvl="3" w:tplc="BCE41822">
      <w:start w:val="1"/>
      <w:numFmt w:val="decimal"/>
      <w:lvlText w:val="%4."/>
      <w:lvlJc w:val="left"/>
      <w:pPr>
        <w:ind w:left="2880" w:hanging="360"/>
      </w:pPr>
    </w:lvl>
    <w:lvl w:ilvl="4" w:tplc="3A400C9C">
      <w:start w:val="1"/>
      <w:numFmt w:val="lowerLetter"/>
      <w:lvlText w:val="%5."/>
      <w:lvlJc w:val="left"/>
      <w:pPr>
        <w:ind w:left="3600" w:hanging="360"/>
      </w:pPr>
    </w:lvl>
    <w:lvl w:ilvl="5" w:tplc="FC087878">
      <w:start w:val="1"/>
      <w:numFmt w:val="lowerRoman"/>
      <w:lvlText w:val="%6."/>
      <w:lvlJc w:val="right"/>
      <w:pPr>
        <w:ind w:left="4320" w:hanging="180"/>
      </w:pPr>
    </w:lvl>
    <w:lvl w:ilvl="6" w:tplc="1494C320">
      <w:start w:val="1"/>
      <w:numFmt w:val="decimal"/>
      <w:lvlText w:val="%7."/>
      <w:lvlJc w:val="left"/>
      <w:pPr>
        <w:ind w:left="5040" w:hanging="360"/>
      </w:pPr>
    </w:lvl>
    <w:lvl w:ilvl="7" w:tplc="5248043C">
      <w:start w:val="1"/>
      <w:numFmt w:val="lowerLetter"/>
      <w:lvlText w:val="%8."/>
      <w:lvlJc w:val="left"/>
      <w:pPr>
        <w:ind w:left="5760" w:hanging="360"/>
      </w:pPr>
    </w:lvl>
    <w:lvl w:ilvl="8" w:tplc="D1E4CEF4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827413">
    <w:abstractNumId w:val="10"/>
  </w:num>
  <w:num w:numId="2" w16cid:durableId="21365392">
    <w:abstractNumId w:val="1"/>
  </w:num>
  <w:num w:numId="3" w16cid:durableId="412356684">
    <w:abstractNumId w:val="6"/>
  </w:num>
  <w:num w:numId="4" w16cid:durableId="1551770464">
    <w:abstractNumId w:val="5"/>
  </w:num>
  <w:num w:numId="5" w16cid:durableId="1211654991">
    <w:abstractNumId w:val="4"/>
  </w:num>
  <w:num w:numId="6" w16cid:durableId="1105611824">
    <w:abstractNumId w:val="3"/>
  </w:num>
  <w:num w:numId="7" w16cid:durableId="497505898">
    <w:abstractNumId w:val="0"/>
  </w:num>
  <w:num w:numId="8" w16cid:durableId="1856577051">
    <w:abstractNumId w:val="2"/>
  </w:num>
  <w:num w:numId="9" w16cid:durableId="1442413209">
    <w:abstractNumId w:val="7"/>
  </w:num>
  <w:num w:numId="10" w16cid:durableId="22485311">
    <w:abstractNumId w:val="9"/>
  </w:num>
  <w:num w:numId="11" w16cid:durableId="21421900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YxMDQ0NjIwNzExNjdT0lEKTi0uzszPAykwqgUAu0OCzCwAAAA="/>
  </w:docVars>
  <w:rsids>
    <w:rsidRoot w:val="002F61DE"/>
    <w:rsid w:val="00002D58"/>
    <w:rsid w:val="0000602C"/>
    <w:rsid w:val="00023071"/>
    <w:rsid w:val="000231DC"/>
    <w:rsid w:val="000244ED"/>
    <w:rsid w:val="00035BE1"/>
    <w:rsid w:val="000622D7"/>
    <w:rsid w:val="000635A4"/>
    <w:rsid w:val="00064B31"/>
    <w:rsid w:val="00077F59"/>
    <w:rsid w:val="0009107F"/>
    <w:rsid w:val="00093258"/>
    <w:rsid w:val="000B3ADA"/>
    <w:rsid w:val="000B60FB"/>
    <w:rsid w:val="000D0BF8"/>
    <w:rsid w:val="000E0A7E"/>
    <w:rsid w:val="000E5E54"/>
    <w:rsid w:val="000F5904"/>
    <w:rsid w:val="00106EBD"/>
    <w:rsid w:val="00120C27"/>
    <w:rsid w:val="00132062"/>
    <w:rsid w:val="00132B9B"/>
    <w:rsid w:val="00145855"/>
    <w:rsid w:val="00160903"/>
    <w:rsid w:val="00181DE4"/>
    <w:rsid w:val="00187118"/>
    <w:rsid w:val="00196EF5"/>
    <w:rsid w:val="001C2A0E"/>
    <w:rsid w:val="001F1C50"/>
    <w:rsid w:val="001F2386"/>
    <w:rsid w:val="00202737"/>
    <w:rsid w:val="00206DD9"/>
    <w:rsid w:val="00214FB8"/>
    <w:rsid w:val="002277BB"/>
    <w:rsid w:val="00236B85"/>
    <w:rsid w:val="00247BB8"/>
    <w:rsid w:val="002601F2"/>
    <w:rsid w:val="00265625"/>
    <w:rsid w:val="00291C4E"/>
    <w:rsid w:val="00295365"/>
    <w:rsid w:val="002A49A2"/>
    <w:rsid w:val="002A5D30"/>
    <w:rsid w:val="002B5B76"/>
    <w:rsid w:val="002C0DC4"/>
    <w:rsid w:val="002E36A3"/>
    <w:rsid w:val="002F09FE"/>
    <w:rsid w:val="002F61DE"/>
    <w:rsid w:val="0030686F"/>
    <w:rsid w:val="00322FCF"/>
    <w:rsid w:val="0033148E"/>
    <w:rsid w:val="00341729"/>
    <w:rsid w:val="00343313"/>
    <w:rsid w:val="00355C4C"/>
    <w:rsid w:val="00364DBD"/>
    <w:rsid w:val="00367A09"/>
    <w:rsid w:val="00376828"/>
    <w:rsid w:val="00381547"/>
    <w:rsid w:val="003843D9"/>
    <w:rsid w:val="003A37DB"/>
    <w:rsid w:val="003B2EBA"/>
    <w:rsid w:val="003C36AC"/>
    <w:rsid w:val="003C7C79"/>
    <w:rsid w:val="003D40C4"/>
    <w:rsid w:val="003E7E16"/>
    <w:rsid w:val="003F3B63"/>
    <w:rsid w:val="0041185E"/>
    <w:rsid w:val="0042098A"/>
    <w:rsid w:val="00430625"/>
    <w:rsid w:val="004374BD"/>
    <w:rsid w:val="00437D93"/>
    <w:rsid w:val="00453AA2"/>
    <w:rsid w:val="0046584F"/>
    <w:rsid w:val="00475E63"/>
    <w:rsid w:val="004765CF"/>
    <w:rsid w:val="00481254"/>
    <w:rsid w:val="00484827"/>
    <w:rsid w:val="0049146D"/>
    <w:rsid w:val="00494A3D"/>
    <w:rsid w:val="004A270B"/>
    <w:rsid w:val="004A5F8D"/>
    <w:rsid w:val="004B22E3"/>
    <w:rsid w:val="004E3451"/>
    <w:rsid w:val="004E4B2B"/>
    <w:rsid w:val="00524DB1"/>
    <w:rsid w:val="0055332C"/>
    <w:rsid w:val="0055420E"/>
    <w:rsid w:val="00561943"/>
    <w:rsid w:val="005659C4"/>
    <w:rsid w:val="005667D6"/>
    <w:rsid w:val="005709A8"/>
    <w:rsid w:val="00574AFB"/>
    <w:rsid w:val="0058559B"/>
    <w:rsid w:val="005A2819"/>
    <w:rsid w:val="005A5B85"/>
    <w:rsid w:val="005E44B1"/>
    <w:rsid w:val="005E7767"/>
    <w:rsid w:val="0060004C"/>
    <w:rsid w:val="0060435B"/>
    <w:rsid w:val="00657A4F"/>
    <w:rsid w:val="0067685D"/>
    <w:rsid w:val="00692CBC"/>
    <w:rsid w:val="006969A3"/>
    <w:rsid w:val="006A07A7"/>
    <w:rsid w:val="006A0B80"/>
    <w:rsid w:val="006A3E8D"/>
    <w:rsid w:val="006B74C7"/>
    <w:rsid w:val="006C624B"/>
    <w:rsid w:val="006D5689"/>
    <w:rsid w:val="006E39DC"/>
    <w:rsid w:val="006F4DF6"/>
    <w:rsid w:val="00702BE7"/>
    <w:rsid w:val="0070429E"/>
    <w:rsid w:val="00722FCA"/>
    <w:rsid w:val="007349E6"/>
    <w:rsid w:val="00736D5B"/>
    <w:rsid w:val="00756BA7"/>
    <w:rsid w:val="00762AE0"/>
    <w:rsid w:val="0077052F"/>
    <w:rsid w:val="00776E78"/>
    <w:rsid w:val="0079103C"/>
    <w:rsid w:val="00793227"/>
    <w:rsid w:val="0079625D"/>
    <w:rsid w:val="007A1907"/>
    <w:rsid w:val="007B0360"/>
    <w:rsid w:val="007D2ED7"/>
    <w:rsid w:val="0082261A"/>
    <w:rsid w:val="008408B3"/>
    <w:rsid w:val="00863383"/>
    <w:rsid w:val="0087046F"/>
    <w:rsid w:val="0089388B"/>
    <w:rsid w:val="00896B64"/>
    <w:rsid w:val="008A4822"/>
    <w:rsid w:val="008B44EE"/>
    <w:rsid w:val="008C01EC"/>
    <w:rsid w:val="008D025A"/>
    <w:rsid w:val="008E5175"/>
    <w:rsid w:val="0091689E"/>
    <w:rsid w:val="00935EB8"/>
    <w:rsid w:val="00981A41"/>
    <w:rsid w:val="009907D9"/>
    <w:rsid w:val="009B41DC"/>
    <w:rsid w:val="009B5A20"/>
    <w:rsid w:val="009B7CD9"/>
    <w:rsid w:val="009C38C7"/>
    <w:rsid w:val="009C794B"/>
    <w:rsid w:val="009D5C83"/>
    <w:rsid w:val="009E7A51"/>
    <w:rsid w:val="009F5D55"/>
    <w:rsid w:val="00A0221E"/>
    <w:rsid w:val="00A06772"/>
    <w:rsid w:val="00A11539"/>
    <w:rsid w:val="00A35EDF"/>
    <w:rsid w:val="00A423FA"/>
    <w:rsid w:val="00A95C79"/>
    <w:rsid w:val="00A9684B"/>
    <w:rsid w:val="00A96F17"/>
    <w:rsid w:val="00AA2566"/>
    <w:rsid w:val="00AA3B03"/>
    <w:rsid w:val="00AA5A9F"/>
    <w:rsid w:val="00AB4807"/>
    <w:rsid w:val="00AC08DD"/>
    <w:rsid w:val="00AC53D7"/>
    <w:rsid w:val="00AD7FD2"/>
    <w:rsid w:val="00AE1D44"/>
    <w:rsid w:val="00B007C8"/>
    <w:rsid w:val="00B00A31"/>
    <w:rsid w:val="00B01C6E"/>
    <w:rsid w:val="00B16D66"/>
    <w:rsid w:val="00B328A7"/>
    <w:rsid w:val="00B4302A"/>
    <w:rsid w:val="00B547C9"/>
    <w:rsid w:val="00B72BD8"/>
    <w:rsid w:val="00B81668"/>
    <w:rsid w:val="00B8281F"/>
    <w:rsid w:val="00B90DA5"/>
    <w:rsid w:val="00B92D00"/>
    <w:rsid w:val="00B9367A"/>
    <w:rsid w:val="00B94C09"/>
    <w:rsid w:val="00BA37C2"/>
    <w:rsid w:val="00BB36EE"/>
    <w:rsid w:val="00BB3D06"/>
    <w:rsid w:val="00BB74C2"/>
    <w:rsid w:val="00BC3499"/>
    <w:rsid w:val="00BD3A0D"/>
    <w:rsid w:val="00BF1762"/>
    <w:rsid w:val="00BF4DBA"/>
    <w:rsid w:val="00BF73C8"/>
    <w:rsid w:val="00C078B1"/>
    <w:rsid w:val="00C14C63"/>
    <w:rsid w:val="00C21CAF"/>
    <w:rsid w:val="00C25A10"/>
    <w:rsid w:val="00C356C3"/>
    <w:rsid w:val="00C40319"/>
    <w:rsid w:val="00C50D46"/>
    <w:rsid w:val="00C52E17"/>
    <w:rsid w:val="00C53899"/>
    <w:rsid w:val="00C806FD"/>
    <w:rsid w:val="00C8290D"/>
    <w:rsid w:val="00C86A88"/>
    <w:rsid w:val="00CA204D"/>
    <w:rsid w:val="00CA3095"/>
    <w:rsid w:val="00CB2D07"/>
    <w:rsid w:val="00CD3976"/>
    <w:rsid w:val="00D07C79"/>
    <w:rsid w:val="00D153EB"/>
    <w:rsid w:val="00D227F6"/>
    <w:rsid w:val="00D2619A"/>
    <w:rsid w:val="00D50C1D"/>
    <w:rsid w:val="00D52278"/>
    <w:rsid w:val="00D56F5B"/>
    <w:rsid w:val="00D573F9"/>
    <w:rsid w:val="00D80B2A"/>
    <w:rsid w:val="00D95731"/>
    <w:rsid w:val="00DA5CBC"/>
    <w:rsid w:val="00DA7BE5"/>
    <w:rsid w:val="00DD1D24"/>
    <w:rsid w:val="00DD4634"/>
    <w:rsid w:val="00DF1CE0"/>
    <w:rsid w:val="00E02108"/>
    <w:rsid w:val="00E046F4"/>
    <w:rsid w:val="00E229DB"/>
    <w:rsid w:val="00E42587"/>
    <w:rsid w:val="00E426BF"/>
    <w:rsid w:val="00E5523E"/>
    <w:rsid w:val="00E66725"/>
    <w:rsid w:val="00E701DA"/>
    <w:rsid w:val="00E76140"/>
    <w:rsid w:val="00E870DF"/>
    <w:rsid w:val="00EC78CC"/>
    <w:rsid w:val="00ED4EEC"/>
    <w:rsid w:val="00ED5E8F"/>
    <w:rsid w:val="00EF29E6"/>
    <w:rsid w:val="00F175AB"/>
    <w:rsid w:val="00F201D0"/>
    <w:rsid w:val="00F32B04"/>
    <w:rsid w:val="00F3695A"/>
    <w:rsid w:val="00F47F11"/>
    <w:rsid w:val="00F55449"/>
    <w:rsid w:val="00F57493"/>
    <w:rsid w:val="00F718B3"/>
    <w:rsid w:val="00F73421"/>
    <w:rsid w:val="00F734FA"/>
    <w:rsid w:val="00F817F4"/>
    <w:rsid w:val="00F832FC"/>
    <w:rsid w:val="00F8511D"/>
    <w:rsid w:val="00F9340B"/>
    <w:rsid w:val="00F94E03"/>
    <w:rsid w:val="00FA2F41"/>
    <w:rsid w:val="00FA76B5"/>
    <w:rsid w:val="00FB667D"/>
    <w:rsid w:val="00FC2DE7"/>
    <w:rsid w:val="00FD3B8A"/>
    <w:rsid w:val="00FE1B3C"/>
    <w:rsid w:val="00FE2B33"/>
    <w:rsid w:val="00FE4284"/>
    <w:rsid w:val="00FE5362"/>
    <w:rsid w:val="00FF03C6"/>
    <w:rsid w:val="02A7B878"/>
    <w:rsid w:val="051319A9"/>
    <w:rsid w:val="09DFEAEB"/>
    <w:rsid w:val="0AC06E17"/>
    <w:rsid w:val="0B46C24B"/>
    <w:rsid w:val="0CC10A0E"/>
    <w:rsid w:val="1280CBD2"/>
    <w:rsid w:val="12DF20F2"/>
    <w:rsid w:val="132C7CCC"/>
    <w:rsid w:val="139474E9"/>
    <w:rsid w:val="14452A7F"/>
    <w:rsid w:val="17262FEF"/>
    <w:rsid w:val="174C4C02"/>
    <w:rsid w:val="17946B20"/>
    <w:rsid w:val="1AAEC117"/>
    <w:rsid w:val="1D24C353"/>
    <w:rsid w:val="1EC94808"/>
    <w:rsid w:val="20A8D0DD"/>
    <w:rsid w:val="232179D5"/>
    <w:rsid w:val="26354857"/>
    <w:rsid w:val="26430F48"/>
    <w:rsid w:val="27EEBABB"/>
    <w:rsid w:val="28EB9A2D"/>
    <w:rsid w:val="307A7D81"/>
    <w:rsid w:val="3181618A"/>
    <w:rsid w:val="31A46F1F"/>
    <w:rsid w:val="326D89A5"/>
    <w:rsid w:val="34F0BCCF"/>
    <w:rsid w:val="373C93D9"/>
    <w:rsid w:val="3BABA697"/>
    <w:rsid w:val="3CA7E0B8"/>
    <w:rsid w:val="3EC5495B"/>
    <w:rsid w:val="4038A151"/>
    <w:rsid w:val="413128F4"/>
    <w:rsid w:val="49B3EAA6"/>
    <w:rsid w:val="4B1FC126"/>
    <w:rsid w:val="4EA26D6D"/>
    <w:rsid w:val="4F523DC0"/>
    <w:rsid w:val="52B6B6AF"/>
    <w:rsid w:val="52D51BBB"/>
    <w:rsid w:val="5718C5EA"/>
    <w:rsid w:val="573CA2B6"/>
    <w:rsid w:val="58986D64"/>
    <w:rsid w:val="59005769"/>
    <w:rsid w:val="5BFEC0E8"/>
    <w:rsid w:val="5D9EC76C"/>
    <w:rsid w:val="6016D91B"/>
    <w:rsid w:val="6324EF4A"/>
    <w:rsid w:val="68714FAB"/>
    <w:rsid w:val="688D9C70"/>
    <w:rsid w:val="69A36AA7"/>
    <w:rsid w:val="69D40C0F"/>
    <w:rsid w:val="6A9EED57"/>
    <w:rsid w:val="6B53F83A"/>
    <w:rsid w:val="6B5E54BF"/>
    <w:rsid w:val="72E5D1B6"/>
    <w:rsid w:val="755ADF04"/>
    <w:rsid w:val="7E26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."/>
  <w:listSeparator w:val=","/>
  <w14:docId w14:val="7F84A395"/>
  <w15:chartTrackingRefBased/>
  <w15:docId w15:val="{BF8CA736-4A4A-469E-B834-E0C743D6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9A2"/>
  </w:style>
  <w:style w:type="paragraph" w:styleId="Heading1">
    <w:name w:val="heading 1"/>
    <w:basedOn w:val="Normal"/>
    <w:next w:val="Normal"/>
    <w:link w:val="Heading1Char"/>
    <w:uiPriority w:val="9"/>
    <w:qFormat/>
    <w:rsid w:val="002F61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3B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762"/>
  </w:style>
  <w:style w:type="paragraph" w:styleId="Footer">
    <w:name w:val="footer"/>
    <w:basedOn w:val="Normal"/>
    <w:link w:val="FooterChar"/>
    <w:uiPriority w:val="99"/>
    <w:unhideWhenUsed/>
    <w:rsid w:val="00BF17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762"/>
  </w:style>
  <w:style w:type="character" w:styleId="PlaceholderText">
    <w:name w:val="Placeholder Text"/>
    <w:basedOn w:val="DefaultParagraphFont"/>
    <w:uiPriority w:val="99"/>
    <w:semiHidden/>
    <w:rsid w:val="00BF1762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2F6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35EB8"/>
    <w:pPr>
      <w:ind w:left="720"/>
      <w:contextualSpacing/>
    </w:pPr>
  </w:style>
  <w:style w:type="table" w:styleId="TableGrid">
    <w:name w:val="Table Grid"/>
    <w:basedOn w:val="TableNormal"/>
    <w:uiPriority w:val="39"/>
    <w:rsid w:val="00364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0A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A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0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06EB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F3B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A07A7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8A48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WiseArtSubmissions@thewisegroup.co.uk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WiseArtSubmissions@thewisegroup.co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iseArtSubmissions@thewisegroup.co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e_Brown\OneDrive%20-%20The%20Wise%20Group\Downloads\Wise%20Group%20Word%20Document%20Template%202024%20(1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38DB85D2AD4D9D88BA9F2B65B39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4169-A1D8-4CB1-814C-5579147705D1}"/>
      </w:docPartPr>
      <w:docPartBody>
        <w:p w:rsidR="00BB3D06" w:rsidRDefault="00BB3D06">
          <w:pPr>
            <w:pStyle w:val="C738DB85D2AD4D9D88BA9F2B65B39F89"/>
          </w:pPr>
          <w:r w:rsidRPr="001A0D1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rawford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taatliches">
    <w:panose1 w:val="00000000000000000000"/>
    <w:charset w:val="00"/>
    <w:family w:val="auto"/>
    <w:pitch w:val="variable"/>
    <w:sig w:usb0="A00000E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06"/>
    <w:rsid w:val="000244ED"/>
    <w:rsid w:val="000B3ADA"/>
    <w:rsid w:val="001E36EC"/>
    <w:rsid w:val="002E277D"/>
    <w:rsid w:val="002E36A3"/>
    <w:rsid w:val="00430625"/>
    <w:rsid w:val="004374BD"/>
    <w:rsid w:val="0046584F"/>
    <w:rsid w:val="004D3863"/>
    <w:rsid w:val="004E4B2B"/>
    <w:rsid w:val="005E0597"/>
    <w:rsid w:val="0060435B"/>
    <w:rsid w:val="006B2917"/>
    <w:rsid w:val="00756BA7"/>
    <w:rsid w:val="00863383"/>
    <w:rsid w:val="008B44EE"/>
    <w:rsid w:val="00981A41"/>
    <w:rsid w:val="00AB71F3"/>
    <w:rsid w:val="00BB3D06"/>
    <w:rsid w:val="00DE1058"/>
    <w:rsid w:val="00ED4EEC"/>
    <w:rsid w:val="00F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738DB85D2AD4D9D88BA9F2B65B39F89">
    <w:name w:val="C738DB85D2AD4D9D88BA9F2B65B39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Wise Group Enterprise 2024">
      <a:majorFont>
        <a:latin typeface="Staatliches"/>
        <a:ea typeface=""/>
        <a:cs typeface=""/>
      </a:majorFont>
      <a:minorFont>
        <a:latin typeface="Strawfor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F80DFE6F14845A0D1BFCE8742AFC4" ma:contentTypeVersion="3" ma:contentTypeDescription="Create a new document." ma:contentTypeScope="" ma:versionID="c2b848e8c6f2529e7b450904d6267568">
  <xsd:schema xmlns:xsd="http://www.w3.org/2001/XMLSchema" xmlns:xs="http://www.w3.org/2001/XMLSchema" xmlns:p="http://schemas.microsoft.com/office/2006/metadata/properties" xmlns:ns2="855e5950-83fe-473d-9c92-39a02a446a00" targetNamespace="http://schemas.microsoft.com/office/2006/metadata/properties" ma:root="true" ma:fieldsID="8ea3e31c147f498f34cd51d7b21116e1" ns2:_="">
    <xsd:import namespace="855e5950-83fe-473d-9c92-39a02a446a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5950-83fe-473d-9c92-39a02a446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3B277-A726-455B-B377-4D9EC32B0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5950-83fe-473d-9c92-39a02a446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7FF44B-81DA-489B-AE2F-203683A81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1EB0C3-9CD6-4CE2-AF28-3060D68F7C7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855e5950-83fe-473d-9c92-39a02a446a00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7E251F0-5B2C-43FA-BEAF-1B4252845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Wise Group Word Document Template 2024 (11)</Template>
  <TotalTime>107</TotalTime>
  <Pages>4</Pages>
  <Words>634</Words>
  <Characters>3276</Characters>
  <Application>Microsoft Office Word</Application>
  <DocSecurity>0</DocSecurity>
  <Lines>112</Lines>
  <Paragraphs>57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these walls – Submission form</dc:title>
  <dc:subject/>
  <dc:creator>Kaye Brown</dc:creator>
  <cp:keywords/>
  <dc:description/>
  <cp:lastModifiedBy>Kaye Brown</cp:lastModifiedBy>
  <cp:revision>72</cp:revision>
  <dcterms:created xsi:type="dcterms:W3CDTF">2026-04-20T11:30:00Z</dcterms:created>
  <dcterms:modified xsi:type="dcterms:W3CDTF">2026-05-06T13:26:00Z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2ecb72b8-463d-4d2d-888c-9a45107dd7f7</vt:lpwstr>
  </property>
  <property fmtid="{D5CDD505-2E9C-101B-9397-08002B2CF9AE}" pid="3" name="ContentTypeId">
    <vt:lpwstr>0x010100CB0F80DFE6F14845A0D1BFCE8742AFC4</vt:lpwstr>
  </property>
</Properties>
</file>